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E542C" w14:textId="77777777" w:rsidR="003D3B6C" w:rsidRPr="000806FA" w:rsidRDefault="003D3B6C" w:rsidP="003D3B6C">
      <w:pPr>
        <w:jc w:val="center"/>
        <w:rPr>
          <w:rFonts w:ascii="Arial" w:hAnsi="Arial" w:cs="Arial"/>
          <w:b/>
        </w:rPr>
      </w:pPr>
    </w:p>
    <w:p w14:paraId="74AFF7C5" w14:textId="77777777" w:rsidR="003D3B6C" w:rsidRPr="000806FA" w:rsidRDefault="003D3B6C" w:rsidP="003D3B6C">
      <w:pPr>
        <w:jc w:val="center"/>
        <w:rPr>
          <w:rFonts w:ascii="Arial" w:hAnsi="Arial" w:cs="Arial"/>
          <w:b/>
        </w:rPr>
      </w:pPr>
    </w:p>
    <w:p w14:paraId="1DC12DF7" w14:textId="77777777" w:rsidR="003D3B6C" w:rsidRPr="000806FA" w:rsidRDefault="003D3B6C" w:rsidP="003D3B6C">
      <w:pPr>
        <w:rPr>
          <w:rFonts w:ascii="Arial" w:hAnsi="Arial" w:cs="Arial"/>
        </w:rPr>
      </w:pPr>
    </w:p>
    <w:p w14:paraId="170D17B4" w14:textId="77777777" w:rsidR="003D3B6C" w:rsidRPr="000806FA" w:rsidRDefault="003D3B6C" w:rsidP="00010E4B">
      <w:pPr>
        <w:shd w:val="clear" w:color="auto" w:fill="DEEAF6"/>
        <w:jc w:val="center"/>
        <w:rPr>
          <w:rFonts w:ascii="Arial" w:hAnsi="Arial" w:cs="Arial"/>
          <w:b/>
        </w:rPr>
      </w:pPr>
      <w:r w:rsidRPr="000806FA">
        <w:rPr>
          <w:rFonts w:ascii="Arial" w:hAnsi="Arial" w:cs="Arial"/>
          <w:b/>
        </w:rPr>
        <w:t xml:space="preserve">POROČILO </w:t>
      </w:r>
      <w:r w:rsidR="00F55783" w:rsidRPr="000806FA">
        <w:rPr>
          <w:rFonts w:ascii="Arial" w:hAnsi="Arial" w:cs="Arial"/>
          <w:b/>
        </w:rPr>
        <w:t>U</w:t>
      </w:r>
      <w:r w:rsidR="00565EDA">
        <w:rPr>
          <w:rFonts w:ascii="Arial" w:hAnsi="Arial" w:cs="Arial"/>
          <w:b/>
        </w:rPr>
        <w:t>PRAVE</w:t>
      </w:r>
      <w:r w:rsidR="00F55783" w:rsidRPr="000806FA">
        <w:rPr>
          <w:rFonts w:ascii="Arial" w:hAnsi="Arial" w:cs="Arial"/>
          <w:b/>
        </w:rPr>
        <w:t xml:space="preserve"> ZA VARNO HRANO, VETERINARSTVO IN VARSTVO RASTLIN </w:t>
      </w:r>
      <w:r w:rsidRPr="000806FA">
        <w:rPr>
          <w:rFonts w:ascii="Arial" w:hAnsi="Arial" w:cs="Arial"/>
          <w:b/>
        </w:rPr>
        <w:t xml:space="preserve">O </w:t>
      </w:r>
    </w:p>
    <w:p w14:paraId="6C5305FE" w14:textId="77777777" w:rsidR="003D3B6C" w:rsidRPr="000806FA" w:rsidRDefault="003D3B6C" w:rsidP="00010E4B">
      <w:pPr>
        <w:shd w:val="clear" w:color="auto" w:fill="DEEAF6"/>
        <w:jc w:val="center"/>
        <w:rPr>
          <w:rFonts w:ascii="Arial" w:hAnsi="Arial" w:cs="Arial"/>
          <w:b/>
        </w:rPr>
      </w:pPr>
      <w:r w:rsidRPr="000806FA">
        <w:rPr>
          <w:rFonts w:ascii="Arial" w:hAnsi="Arial" w:cs="Arial"/>
          <w:b/>
        </w:rPr>
        <w:t xml:space="preserve">REZULTATIH </w:t>
      </w:r>
      <w:r w:rsidR="00353656">
        <w:rPr>
          <w:rFonts w:ascii="Arial" w:hAnsi="Arial" w:cs="Arial"/>
          <w:b/>
        </w:rPr>
        <w:t xml:space="preserve">REDNEGA LETNEGA </w:t>
      </w:r>
      <w:r w:rsidR="00A11E44" w:rsidRPr="000806FA">
        <w:rPr>
          <w:rFonts w:ascii="Arial" w:hAnsi="Arial" w:cs="Arial"/>
          <w:b/>
        </w:rPr>
        <w:t xml:space="preserve">VZORČENJA </w:t>
      </w:r>
      <w:r w:rsidRPr="000806FA">
        <w:rPr>
          <w:rFonts w:ascii="Arial" w:hAnsi="Arial" w:cs="Arial"/>
          <w:b/>
        </w:rPr>
        <w:t xml:space="preserve">OSTANKOV PESTICIDOV V </w:t>
      </w:r>
      <w:r w:rsidR="00D1638A">
        <w:rPr>
          <w:rFonts w:ascii="Arial" w:hAnsi="Arial" w:cs="Arial"/>
          <w:b/>
        </w:rPr>
        <w:t xml:space="preserve">KMETIJSKIH PROIZVODIH IN </w:t>
      </w:r>
      <w:r w:rsidRPr="000806FA">
        <w:rPr>
          <w:rFonts w:ascii="Arial" w:hAnsi="Arial" w:cs="Arial"/>
          <w:b/>
        </w:rPr>
        <w:t>ŽIVIL</w:t>
      </w:r>
      <w:r w:rsidR="008B0116">
        <w:rPr>
          <w:rFonts w:ascii="Arial" w:hAnsi="Arial" w:cs="Arial"/>
          <w:b/>
        </w:rPr>
        <w:t>IH V LETU 20</w:t>
      </w:r>
      <w:r w:rsidR="008B0116" w:rsidRPr="00EA3D6D">
        <w:rPr>
          <w:rFonts w:ascii="Arial" w:hAnsi="Arial" w:cs="Arial"/>
          <w:b/>
        </w:rPr>
        <w:t>2</w:t>
      </w:r>
      <w:r w:rsidR="00A23BA6">
        <w:rPr>
          <w:rFonts w:ascii="Arial" w:hAnsi="Arial" w:cs="Arial"/>
          <w:b/>
        </w:rPr>
        <w:t>3</w:t>
      </w:r>
    </w:p>
    <w:p w14:paraId="4819C48E" w14:textId="77777777" w:rsidR="003D3B6C" w:rsidRPr="000806FA" w:rsidRDefault="003D3B6C" w:rsidP="003D3B6C">
      <w:pPr>
        <w:rPr>
          <w:rFonts w:ascii="Arial" w:hAnsi="Arial" w:cs="Arial"/>
        </w:rPr>
      </w:pPr>
    </w:p>
    <w:p w14:paraId="1F9648FD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637ADDBC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7B996E9A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48350D12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36434095" w14:textId="77777777" w:rsidR="007D01C6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4D117430" w14:textId="77777777" w:rsidR="008A2A88" w:rsidRDefault="008A2A88" w:rsidP="003D3B6C">
      <w:pPr>
        <w:pStyle w:val="Default"/>
        <w:rPr>
          <w:rFonts w:ascii="Arial" w:hAnsi="Arial" w:cs="Arial"/>
          <w:sz w:val="20"/>
          <w:szCs w:val="20"/>
        </w:rPr>
      </w:pPr>
    </w:p>
    <w:p w14:paraId="31A32A08" w14:textId="77777777" w:rsidR="008A2A88" w:rsidRPr="000806FA" w:rsidRDefault="008A2A88" w:rsidP="003D3B6C">
      <w:pPr>
        <w:pStyle w:val="Default"/>
        <w:rPr>
          <w:rFonts w:ascii="Arial" w:hAnsi="Arial" w:cs="Arial"/>
          <w:sz w:val="20"/>
          <w:szCs w:val="20"/>
        </w:rPr>
      </w:pPr>
    </w:p>
    <w:p w14:paraId="5B905184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4A942246" w14:textId="77777777" w:rsidR="007D01C6" w:rsidRPr="000806FA" w:rsidRDefault="007D01C6" w:rsidP="003D3B6C">
      <w:pPr>
        <w:pStyle w:val="Default"/>
        <w:rPr>
          <w:rFonts w:ascii="Arial" w:hAnsi="Arial" w:cs="Arial"/>
          <w:sz w:val="20"/>
          <w:szCs w:val="20"/>
        </w:rPr>
      </w:pPr>
    </w:p>
    <w:p w14:paraId="2FF3B1CB" w14:textId="77777777" w:rsidR="00F96587" w:rsidRPr="000806FA" w:rsidRDefault="00F96587" w:rsidP="001C56F0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32F894D6" w14:textId="77777777" w:rsidR="00F96587" w:rsidRDefault="00F96587" w:rsidP="001C56F0">
      <w:pPr>
        <w:pStyle w:val="Default"/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572924A" w14:textId="77777777" w:rsidR="007D01C6" w:rsidRPr="000806FA" w:rsidRDefault="007D01C6" w:rsidP="001C56F0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1762CB5F" w14:textId="5AF77C31" w:rsidR="007D01C6" w:rsidRPr="000806FA" w:rsidRDefault="00D503FA" w:rsidP="001C56F0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FF4BB5">
        <w:rPr>
          <w:noProof/>
          <w:lang w:eastAsia="sl-SI"/>
        </w:rPr>
        <w:drawing>
          <wp:inline distT="0" distB="0" distL="0" distR="0" wp14:anchorId="3D747881" wp14:editId="6030ED00">
            <wp:extent cx="2562225" cy="1924050"/>
            <wp:effectExtent l="0" t="0" r="0" b="0"/>
            <wp:docPr id="1934866079" name="Slika 3" descr="Sadje in zelenj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66079" name="Slika 3" descr="Sadje in zelenja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AE9D" w14:textId="77777777" w:rsidR="00A53A31" w:rsidRPr="000806FA" w:rsidRDefault="00A53A31" w:rsidP="001C56F0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34D7923B" w14:textId="77777777" w:rsidR="00A53A31" w:rsidRPr="000806FA" w:rsidRDefault="00A53A31" w:rsidP="003D3B6C">
      <w:pPr>
        <w:pStyle w:val="Default"/>
        <w:rPr>
          <w:rFonts w:ascii="Arial" w:hAnsi="Arial" w:cs="Arial"/>
          <w:sz w:val="20"/>
          <w:szCs w:val="20"/>
        </w:rPr>
      </w:pPr>
    </w:p>
    <w:p w14:paraId="4D11A911" w14:textId="77777777" w:rsidR="00A53A31" w:rsidRPr="000806FA" w:rsidRDefault="00A53A31" w:rsidP="003D3B6C">
      <w:pPr>
        <w:pStyle w:val="Default"/>
        <w:rPr>
          <w:rFonts w:ascii="Arial" w:hAnsi="Arial" w:cs="Arial"/>
          <w:sz w:val="20"/>
          <w:szCs w:val="20"/>
        </w:rPr>
      </w:pPr>
    </w:p>
    <w:p w14:paraId="398FBD87" w14:textId="77777777" w:rsidR="00AB443E" w:rsidRDefault="00AB443E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5A66C167" w14:textId="77777777" w:rsidR="00AB443E" w:rsidRDefault="00AB443E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331672B2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7F3AEE2D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12D03A8C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5962CC9F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3E50DFB4" w14:textId="77777777" w:rsidR="00AA65E8" w:rsidRDefault="00AA65E8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3FA2E477" w14:textId="77777777" w:rsidR="00F96587" w:rsidRPr="00611A41" w:rsidRDefault="00424E93" w:rsidP="00010E4B">
      <w:pPr>
        <w:pStyle w:val="Default"/>
        <w:shd w:val="clear" w:color="auto" w:fill="DEEAF6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September </w:t>
      </w:r>
      <w:r w:rsidR="008A2A88" w:rsidRPr="00611A41">
        <w:rPr>
          <w:rFonts w:ascii="Arial" w:hAnsi="Arial" w:cs="Arial"/>
          <w:b/>
          <w:sz w:val="20"/>
          <w:szCs w:val="20"/>
        </w:rPr>
        <w:t>202</w:t>
      </w:r>
      <w:r w:rsidR="00037B40">
        <w:rPr>
          <w:rFonts w:ascii="Arial" w:hAnsi="Arial" w:cs="Arial"/>
          <w:b/>
          <w:sz w:val="20"/>
          <w:szCs w:val="20"/>
        </w:rPr>
        <w:t>4</w:t>
      </w:r>
    </w:p>
    <w:p w14:paraId="67238E88" w14:textId="77777777" w:rsidR="00AB443E" w:rsidRPr="00611A41" w:rsidRDefault="00AB443E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5A1FE76C" w14:textId="77777777" w:rsidR="00E727BC" w:rsidRPr="00611A41" w:rsidRDefault="00E727BC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14FE0948" w14:textId="77777777" w:rsidR="00E727BC" w:rsidRPr="00611A41" w:rsidRDefault="00E727BC" w:rsidP="00CE1299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70B6C9F9" w14:textId="77777777" w:rsidR="00AA65E8" w:rsidRDefault="00AA65E8" w:rsidP="007F6CF5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 w:line="360" w:lineRule="auto"/>
        <w:textAlignment w:val="baseline"/>
        <w:rPr>
          <w:rFonts w:ascii="Arial" w:eastAsia="Calibri" w:hAnsi="Arial" w:cs="Arial"/>
          <w:color w:val="000000"/>
          <w:lang w:eastAsia="en-US"/>
        </w:rPr>
      </w:pPr>
    </w:p>
    <w:p w14:paraId="2F6F45DA" w14:textId="77777777" w:rsidR="00F72E45" w:rsidRPr="00343867" w:rsidRDefault="002258A5" w:rsidP="00F72E45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343867">
        <w:rPr>
          <w:rFonts w:ascii="Arial" w:hAnsi="Arial" w:cs="Arial"/>
          <w:sz w:val="20"/>
          <w:szCs w:val="20"/>
        </w:rPr>
        <w:t xml:space="preserve">Uprava za varno hrano, veterinarstvo in varstvo rastlin Republike Slovenije </w:t>
      </w:r>
      <w:r w:rsidR="007A1A14" w:rsidRPr="00343867">
        <w:rPr>
          <w:rFonts w:ascii="Arial" w:hAnsi="Arial" w:cs="Arial"/>
          <w:sz w:val="20"/>
          <w:szCs w:val="20"/>
        </w:rPr>
        <w:t xml:space="preserve">(UVHVVR) </w:t>
      </w:r>
      <w:r w:rsidR="009B5319" w:rsidRPr="00343867">
        <w:rPr>
          <w:rFonts w:ascii="Arial" w:hAnsi="Arial" w:cs="Arial"/>
          <w:sz w:val="20"/>
          <w:szCs w:val="20"/>
        </w:rPr>
        <w:t xml:space="preserve">izvaja </w:t>
      </w:r>
      <w:r w:rsidR="00565EDA" w:rsidRPr="00343867">
        <w:rPr>
          <w:rFonts w:ascii="Arial" w:hAnsi="Arial" w:cs="Arial"/>
          <w:sz w:val="20"/>
          <w:szCs w:val="20"/>
        </w:rPr>
        <w:t xml:space="preserve">redno letno vzorčenje </w:t>
      </w:r>
      <w:r w:rsidR="00B4688D" w:rsidRPr="00343867">
        <w:rPr>
          <w:rFonts w:ascii="Arial" w:hAnsi="Arial" w:cs="Arial"/>
          <w:sz w:val="20"/>
          <w:szCs w:val="20"/>
        </w:rPr>
        <w:t>ostankov pesticidov v kmetijskih proizvodih in živilih</w:t>
      </w:r>
      <w:r w:rsidR="00343867" w:rsidRPr="00343867">
        <w:rPr>
          <w:rFonts w:ascii="Arial" w:hAnsi="Arial" w:cs="Arial"/>
          <w:sz w:val="20"/>
          <w:szCs w:val="20"/>
        </w:rPr>
        <w:t xml:space="preserve">. Odvzem vzorcev poteka 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tekom celega leta v </w:t>
      </w:r>
      <w:r w:rsid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okviru celotne proizvodne in prodajne verige: 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v</w:t>
      </w:r>
      <w:r w:rsid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>primarn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proizvodnj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i,</w:t>
      </w:r>
      <w:r w:rsid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>predelav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>, veleprodaj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in maloprodaj</w:t>
      </w:r>
      <w:r w:rsidR="00403290">
        <w:rPr>
          <w:rFonts w:ascii="Arial" w:eastAsia="Arial Unicode MS" w:hAnsi="Arial" w:cs="Arial"/>
          <w:iCs/>
          <w:color w:val="auto"/>
          <w:sz w:val="20"/>
          <w:szCs w:val="20"/>
        </w:rPr>
        <w:t>i</w:t>
      </w:r>
      <w:r w:rsidR="00343867">
        <w:rPr>
          <w:rFonts w:ascii="Arial" w:eastAsia="Arial Unicode MS" w:hAnsi="Arial" w:cs="Arial"/>
          <w:iCs/>
          <w:color w:val="auto"/>
          <w:sz w:val="20"/>
          <w:szCs w:val="20"/>
        </w:rPr>
        <w:t xml:space="preserve"> živil</w:t>
      </w:r>
      <w:r w:rsidR="00343867" w:rsidRPr="00343867">
        <w:rPr>
          <w:rFonts w:ascii="Arial" w:eastAsia="Arial Unicode MS" w:hAnsi="Arial" w:cs="Arial"/>
          <w:iCs/>
          <w:color w:val="auto"/>
          <w:sz w:val="20"/>
          <w:szCs w:val="20"/>
        </w:rPr>
        <w:t>.</w:t>
      </w:r>
      <w:r w:rsidR="009C16C4" w:rsidRPr="00343867">
        <w:rPr>
          <w:rFonts w:ascii="Arial" w:hAnsi="Arial" w:cs="Arial"/>
          <w:sz w:val="20"/>
          <w:szCs w:val="20"/>
        </w:rPr>
        <w:t xml:space="preserve"> </w:t>
      </w:r>
      <w:r w:rsidR="00F72E45" w:rsidRPr="00343867">
        <w:rPr>
          <w:rFonts w:ascii="Arial" w:hAnsi="Arial" w:cs="Arial"/>
          <w:sz w:val="20"/>
          <w:szCs w:val="20"/>
        </w:rPr>
        <w:t xml:space="preserve">S tem </w:t>
      </w:r>
      <w:r w:rsidR="00C56638" w:rsidRPr="00343867">
        <w:rPr>
          <w:rFonts w:ascii="Arial" w:hAnsi="Arial" w:cs="Arial"/>
          <w:sz w:val="20"/>
          <w:szCs w:val="20"/>
        </w:rPr>
        <w:t xml:space="preserve">se </w:t>
      </w:r>
      <w:r w:rsidR="00F72E45" w:rsidRPr="00343867">
        <w:rPr>
          <w:rFonts w:ascii="Arial" w:hAnsi="Arial" w:cs="Arial"/>
          <w:sz w:val="20"/>
          <w:szCs w:val="20"/>
        </w:rPr>
        <w:t>izvaja kontrol</w:t>
      </w:r>
      <w:r w:rsidR="00C56638" w:rsidRPr="00343867">
        <w:rPr>
          <w:rFonts w:ascii="Arial" w:hAnsi="Arial" w:cs="Arial"/>
          <w:sz w:val="20"/>
          <w:szCs w:val="20"/>
        </w:rPr>
        <w:t>o</w:t>
      </w:r>
      <w:r w:rsidR="00F72E45" w:rsidRPr="00343867">
        <w:rPr>
          <w:rFonts w:ascii="Arial" w:hAnsi="Arial" w:cs="Arial"/>
          <w:sz w:val="20"/>
          <w:szCs w:val="20"/>
        </w:rPr>
        <w:t xml:space="preserve"> nad pravilno uporabo fitofarmacevtskih sredstev, z</w:t>
      </w:r>
      <w:r w:rsidR="00F72E45" w:rsidRPr="00343867">
        <w:rPr>
          <w:rFonts w:ascii="Arial" w:hAnsi="Arial" w:cs="Arial"/>
          <w:sz w:val="20"/>
          <w:szCs w:val="20"/>
          <w:lang w:val="nl-NL"/>
        </w:rPr>
        <w:t xml:space="preserve"> namenom varovanja zdravja potrošnikov</w:t>
      </w:r>
      <w:r w:rsidR="00F72E45" w:rsidRPr="00343867">
        <w:rPr>
          <w:rFonts w:ascii="Arial" w:hAnsi="Arial" w:cs="Arial"/>
          <w:sz w:val="20"/>
          <w:szCs w:val="20"/>
        </w:rPr>
        <w:t xml:space="preserve">. </w:t>
      </w:r>
    </w:p>
    <w:p w14:paraId="5AD7815A" w14:textId="77777777" w:rsidR="002A5EA2" w:rsidRDefault="002A5EA2" w:rsidP="00F72E45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</w:p>
    <w:p w14:paraId="188A4CA3" w14:textId="77777777" w:rsidR="00F72E45" w:rsidRPr="00F72E45" w:rsidRDefault="00F72E45" w:rsidP="00F72E45">
      <w:pPr>
        <w:pStyle w:val="Default"/>
        <w:spacing w:line="360" w:lineRule="auto"/>
        <w:rPr>
          <w:rFonts w:ascii="Arial" w:hAnsi="Arial" w:cs="Arial"/>
          <w:sz w:val="20"/>
          <w:szCs w:val="20"/>
        </w:rPr>
      </w:pPr>
      <w:r w:rsidRPr="00F72E45">
        <w:rPr>
          <w:rFonts w:ascii="Arial" w:hAnsi="Arial" w:cs="Arial"/>
          <w:sz w:val="20"/>
          <w:szCs w:val="20"/>
        </w:rPr>
        <w:t xml:space="preserve">Odvzem uradnih vzorcev </w:t>
      </w:r>
      <w:r w:rsidR="00DB1E04">
        <w:rPr>
          <w:rFonts w:ascii="Arial" w:hAnsi="Arial" w:cs="Arial"/>
          <w:sz w:val="20"/>
          <w:szCs w:val="20"/>
        </w:rPr>
        <w:t xml:space="preserve">temelji na </w:t>
      </w:r>
      <w:r w:rsidRPr="00F72E45">
        <w:rPr>
          <w:rFonts w:ascii="Arial" w:hAnsi="Arial" w:cs="Arial"/>
          <w:sz w:val="20"/>
          <w:szCs w:val="20"/>
        </w:rPr>
        <w:t>predhodno pripravljen</w:t>
      </w:r>
      <w:r w:rsidR="00DB1E04">
        <w:rPr>
          <w:rFonts w:ascii="Arial" w:hAnsi="Arial" w:cs="Arial"/>
          <w:sz w:val="20"/>
          <w:szCs w:val="20"/>
        </w:rPr>
        <w:t>e</w:t>
      </w:r>
      <w:r w:rsidRPr="00F72E45">
        <w:rPr>
          <w:rFonts w:ascii="Arial" w:hAnsi="Arial" w:cs="Arial"/>
          <w:sz w:val="20"/>
          <w:szCs w:val="20"/>
        </w:rPr>
        <w:t xml:space="preserve">m </w:t>
      </w:r>
      <w:r w:rsidR="00C56638">
        <w:rPr>
          <w:rFonts w:ascii="Arial" w:hAnsi="Arial" w:cs="Arial"/>
          <w:sz w:val="20"/>
          <w:szCs w:val="20"/>
        </w:rPr>
        <w:t>p</w:t>
      </w:r>
      <w:r w:rsidR="00C56638" w:rsidRPr="00F72E45">
        <w:rPr>
          <w:rFonts w:ascii="Arial" w:hAnsi="Arial" w:cs="Arial"/>
          <w:sz w:val="20"/>
          <w:szCs w:val="20"/>
        </w:rPr>
        <w:t>rogram</w:t>
      </w:r>
      <w:r w:rsidR="00DB1E04">
        <w:rPr>
          <w:rFonts w:ascii="Arial" w:hAnsi="Arial" w:cs="Arial"/>
          <w:sz w:val="20"/>
          <w:szCs w:val="20"/>
        </w:rPr>
        <w:t>u</w:t>
      </w:r>
      <w:r w:rsidR="00C56638" w:rsidRPr="00F72E45">
        <w:rPr>
          <w:rFonts w:ascii="Arial" w:hAnsi="Arial" w:cs="Arial"/>
          <w:sz w:val="20"/>
          <w:szCs w:val="20"/>
        </w:rPr>
        <w:t xml:space="preserve"> rednega letnega vzorčenja živil</w:t>
      </w:r>
      <w:r w:rsidR="00C56638">
        <w:rPr>
          <w:rFonts w:ascii="Arial" w:hAnsi="Arial" w:cs="Arial"/>
          <w:sz w:val="20"/>
          <w:szCs w:val="20"/>
        </w:rPr>
        <w:t>, ki</w:t>
      </w:r>
      <w:r w:rsidR="00C56638" w:rsidRPr="00F72E45">
        <w:rPr>
          <w:rFonts w:ascii="Arial" w:hAnsi="Arial" w:cs="Arial"/>
          <w:sz w:val="20"/>
          <w:szCs w:val="20"/>
        </w:rPr>
        <w:t xml:space="preserve"> je del širšega uradnega nadzora živil in je delno vezan </w:t>
      </w:r>
      <w:r w:rsidR="00C56638">
        <w:rPr>
          <w:rFonts w:ascii="Arial" w:hAnsi="Arial" w:cs="Arial"/>
          <w:sz w:val="20"/>
          <w:szCs w:val="20"/>
        </w:rPr>
        <w:t xml:space="preserve">tudi </w:t>
      </w:r>
      <w:r w:rsidR="00C56638" w:rsidRPr="00F72E45">
        <w:rPr>
          <w:rFonts w:ascii="Arial" w:hAnsi="Arial" w:cs="Arial"/>
          <w:sz w:val="20"/>
          <w:szCs w:val="20"/>
        </w:rPr>
        <w:t>na usklajen večletni program nadzora Unije.</w:t>
      </w:r>
      <w:r w:rsidR="00C56638">
        <w:rPr>
          <w:rFonts w:ascii="Arial" w:hAnsi="Arial" w:cs="Arial"/>
          <w:sz w:val="20"/>
          <w:szCs w:val="20"/>
        </w:rPr>
        <w:t xml:space="preserve"> Ta </w:t>
      </w:r>
      <w:r w:rsidRPr="00F72E45">
        <w:rPr>
          <w:rFonts w:ascii="Arial" w:hAnsi="Arial" w:cs="Arial"/>
          <w:sz w:val="20"/>
          <w:szCs w:val="20"/>
        </w:rPr>
        <w:t xml:space="preserve">časovno opredeljuje lokacijo vzorčenja, vrsto vzorčenih živil, število vzorcev ter aktivne snovi in </w:t>
      </w:r>
      <w:proofErr w:type="spellStart"/>
      <w:r w:rsidRPr="00F72E45">
        <w:rPr>
          <w:rFonts w:ascii="Arial" w:hAnsi="Arial" w:cs="Arial"/>
          <w:sz w:val="20"/>
          <w:szCs w:val="20"/>
        </w:rPr>
        <w:t>metabolite</w:t>
      </w:r>
      <w:proofErr w:type="spellEnd"/>
      <w:r w:rsidRPr="00F72E45">
        <w:rPr>
          <w:rFonts w:ascii="Arial" w:hAnsi="Arial" w:cs="Arial"/>
          <w:sz w:val="20"/>
          <w:szCs w:val="20"/>
        </w:rPr>
        <w:t xml:space="preserve">, ki se določajo v okviru laboratorijskih analiz vzorcev. </w:t>
      </w:r>
      <w:r w:rsidR="00C56638">
        <w:rPr>
          <w:rFonts w:ascii="Arial" w:hAnsi="Arial" w:cs="Arial"/>
          <w:sz w:val="20"/>
          <w:szCs w:val="20"/>
        </w:rPr>
        <w:t>V okviru programa se določa s</w:t>
      </w:r>
      <w:r w:rsidRPr="00F72E45">
        <w:rPr>
          <w:rFonts w:ascii="Arial" w:hAnsi="Arial" w:cs="Arial"/>
          <w:sz w:val="20"/>
          <w:szCs w:val="20"/>
        </w:rPr>
        <w:t>premlja</w:t>
      </w:r>
      <w:r w:rsidR="00C56638">
        <w:rPr>
          <w:rFonts w:ascii="Arial" w:hAnsi="Arial" w:cs="Arial"/>
          <w:sz w:val="20"/>
          <w:szCs w:val="20"/>
        </w:rPr>
        <w:t>nje</w:t>
      </w:r>
      <w:r w:rsidRPr="00F72E45">
        <w:rPr>
          <w:rFonts w:ascii="Arial" w:hAnsi="Arial" w:cs="Arial"/>
          <w:sz w:val="20"/>
          <w:szCs w:val="20"/>
        </w:rPr>
        <w:t xml:space="preserve"> in preverja</w:t>
      </w:r>
      <w:r w:rsidR="00C56638">
        <w:rPr>
          <w:rFonts w:ascii="Arial" w:hAnsi="Arial" w:cs="Arial"/>
          <w:sz w:val="20"/>
          <w:szCs w:val="20"/>
        </w:rPr>
        <w:t>nje</w:t>
      </w:r>
      <w:r w:rsidRPr="00F72E45">
        <w:rPr>
          <w:rFonts w:ascii="Arial" w:hAnsi="Arial" w:cs="Arial"/>
          <w:sz w:val="20"/>
          <w:szCs w:val="20"/>
        </w:rPr>
        <w:t xml:space="preserve"> skladnost</w:t>
      </w:r>
      <w:r w:rsidR="00C56638">
        <w:rPr>
          <w:rFonts w:ascii="Arial" w:hAnsi="Arial" w:cs="Arial"/>
          <w:sz w:val="20"/>
          <w:szCs w:val="20"/>
        </w:rPr>
        <w:t>i</w:t>
      </w:r>
      <w:r w:rsidRPr="00F72E45">
        <w:rPr>
          <w:rFonts w:ascii="Arial" w:hAnsi="Arial" w:cs="Arial"/>
          <w:sz w:val="20"/>
          <w:szCs w:val="20"/>
        </w:rPr>
        <w:t xml:space="preserve"> in varnost</w:t>
      </w:r>
      <w:r w:rsidR="00C56638">
        <w:rPr>
          <w:rFonts w:ascii="Arial" w:hAnsi="Arial" w:cs="Arial"/>
          <w:sz w:val="20"/>
          <w:szCs w:val="20"/>
        </w:rPr>
        <w:t>i</w:t>
      </w:r>
      <w:r w:rsidRPr="00F72E45">
        <w:rPr>
          <w:rFonts w:ascii="Arial" w:hAnsi="Arial" w:cs="Arial"/>
          <w:sz w:val="20"/>
          <w:szCs w:val="20"/>
        </w:rPr>
        <w:t xml:space="preserve"> živil na </w:t>
      </w:r>
      <w:r w:rsidR="00DB1E04">
        <w:rPr>
          <w:rFonts w:ascii="Arial" w:hAnsi="Arial" w:cs="Arial"/>
          <w:sz w:val="20"/>
          <w:szCs w:val="20"/>
        </w:rPr>
        <w:t xml:space="preserve">podlagi </w:t>
      </w:r>
      <w:r w:rsidRPr="00F72E45">
        <w:rPr>
          <w:rFonts w:ascii="Arial" w:hAnsi="Arial" w:cs="Arial"/>
          <w:sz w:val="20"/>
          <w:szCs w:val="20"/>
          <w:lang w:val="nl-NL"/>
        </w:rPr>
        <w:t>Uredbe (ES) št. 396/2005,</w:t>
      </w:r>
      <w:r w:rsidR="00DB1E04">
        <w:rPr>
          <w:rFonts w:ascii="Arial" w:hAnsi="Arial" w:cs="Arial"/>
          <w:sz w:val="20"/>
          <w:szCs w:val="20"/>
          <w:lang w:val="nl-NL"/>
        </w:rPr>
        <w:t xml:space="preserve"> ki določa </w:t>
      </w:r>
      <w:r w:rsidRPr="00F72E45">
        <w:rPr>
          <w:rFonts w:ascii="Arial" w:hAnsi="Arial" w:cs="Arial"/>
          <w:sz w:val="20"/>
          <w:szCs w:val="20"/>
          <w:lang w:val="nl-NL"/>
        </w:rPr>
        <w:t>mejne vrednosti ostankov pesticidov v živilih (MRL)</w:t>
      </w:r>
      <w:r w:rsidRPr="00F72E45">
        <w:rPr>
          <w:rFonts w:ascii="Arial" w:hAnsi="Arial" w:cs="Arial"/>
          <w:sz w:val="20"/>
          <w:szCs w:val="20"/>
        </w:rPr>
        <w:t>. MRL pomeni zgornjo dovoljeno mejo koncentracije ostankov pesticidov v živilih, ki temelji na študijah Evropske agencije za varno hrano, dobri kmetijski praksi ter najnižji izpostavljenosti, ki varuje zdravje ranljivih skupin prebivalstva in okolje.</w:t>
      </w:r>
    </w:p>
    <w:p w14:paraId="0CAAD51F" w14:textId="77777777" w:rsidR="005915F4" w:rsidRPr="00F72E45" w:rsidRDefault="00F72E45" w:rsidP="00565EDA">
      <w:pPr>
        <w:spacing w:line="360" w:lineRule="auto"/>
        <w:rPr>
          <w:rFonts w:ascii="Arial" w:hAnsi="Arial" w:cs="Arial"/>
          <w:lang w:val="nl-NL"/>
        </w:rPr>
      </w:pPr>
      <w:r w:rsidRPr="00F72E45">
        <w:rPr>
          <w:rFonts w:ascii="Arial" w:hAnsi="Arial" w:cs="Arial"/>
          <w:lang w:val="nl-NL"/>
        </w:rPr>
        <w:t xml:space="preserve">V Poročilu UVHVVR o rezultatih </w:t>
      </w:r>
      <w:r w:rsidRPr="00F72E45">
        <w:rPr>
          <w:rFonts w:ascii="Arial" w:hAnsi="Arial" w:cs="Arial"/>
        </w:rPr>
        <w:t>rednega letnega vzorčenja ostankov pesticidov v kmetijskih proizvodih in živilih za leto 202</w:t>
      </w:r>
      <w:r w:rsidR="00037B40">
        <w:rPr>
          <w:rFonts w:ascii="Arial" w:hAnsi="Arial" w:cs="Arial"/>
        </w:rPr>
        <w:t>3</w:t>
      </w:r>
      <w:r w:rsidRPr="00F72E45">
        <w:rPr>
          <w:rFonts w:ascii="Arial" w:hAnsi="Arial" w:cs="Arial"/>
        </w:rPr>
        <w:t xml:space="preserve"> </w:t>
      </w:r>
      <w:r w:rsidRPr="00F72E45">
        <w:rPr>
          <w:rFonts w:ascii="Arial" w:hAnsi="Arial" w:cs="Arial"/>
          <w:lang w:val="nl-NL"/>
        </w:rPr>
        <w:t xml:space="preserve">so predstavljeni rezultati spremljanja vsebnosti ostankov pesticidov, ki </w:t>
      </w:r>
      <w:r w:rsidRPr="00F72E45">
        <w:rPr>
          <w:rFonts w:ascii="Arial" w:hAnsi="Arial" w:cs="Arial"/>
        </w:rPr>
        <w:t xml:space="preserve">sodijo v pristojnost </w:t>
      </w:r>
      <w:r w:rsidRPr="00F72E45">
        <w:rPr>
          <w:rFonts w:ascii="Arial" w:hAnsi="Arial" w:cs="Arial"/>
          <w:lang w:val="nl-NL"/>
        </w:rPr>
        <w:t>UVHVVR</w:t>
      </w:r>
      <w:r w:rsidR="00DB1E04">
        <w:rPr>
          <w:rFonts w:ascii="Arial" w:hAnsi="Arial" w:cs="Arial"/>
          <w:lang w:val="nl-NL"/>
        </w:rPr>
        <w:t xml:space="preserve"> </w:t>
      </w:r>
      <w:r w:rsidR="00DB1E04" w:rsidRPr="00F72E45">
        <w:rPr>
          <w:rFonts w:ascii="Arial" w:hAnsi="Arial" w:cs="Arial"/>
        </w:rPr>
        <w:t xml:space="preserve">na </w:t>
      </w:r>
      <w:r w:rsidR="00DB1E04">
        <w:rPr>
          <w:rFonts w:ascii="Arial" w:hAnsi="Arial" w:cs="Arial"/>
        </w:rPr>
        <w:t xml:space="preserve">podlagi </w:t>
      </w:r>
      <w:r w:rsidR="00DB1E04" w:rsidRPr="00F72E45">
        <w:rPr>
          <w:rFonts w:ascii="Arial" w:hAnsi="Arial" w:cs="Arial"/>
          <w:lang w:val="nl-NL"/>
        </w:rPr>
        <w:t>Uredbe (ES) št. 396/2005</w:t>
      </w:r>
      <w:r w:rsidRPr="00F72E45">
        <w:rPr>
          <w:rFonts w:ascii="Arial" w:hAnsi="Arial" w:cs="Arial"/>
          <w:lang w:val="nl-NL"/>
        </w:rPr>
        <w:t xml:space="preserve">. </w:t>
      </w:r>
      <w:r w:rsidR="005915F4" w:rsidRPr="00F72E45">
        <w:rPr>
          <w:rFonts w:ascii="Arial" w:hAnsi="Arial" w:cs="Arial"/>
          <w:lang w:val="nl-NL"/>
        </w:rPr>
        <w:t>Skladno z določili zakona, ki ureja pristojnosti državne uprave, pa spremlja Ministrstvo za zdravje vsebnosti ostankov pesticidov v prehranskih dopolnilih, živilih za posebne prehranske namene, otroški hrani in pitni vodi, zato so omenjeni rezultati dosegljivi v njihovih poročilih.</w:t>
      </w:r>
    </w:p>
    <w:p w14:paraId="10BEB9D1" w14:textId="77777777" w:rsidR="008D088A" w:rsidRPr="00F72E45" w:rsidRDefault="005915F4" w:rsidP="00565EDA">
      <w:pPr>
        <w:tabs>
          <w:tab w:val="left" w:pos="-1080"/>
        </w:tabs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Arial" w:hAnsi="Arial" w:cs="Arial"/>
        </w:rPr>
      </w:pPr>
      <w:r w:rsidRPr="00F72E45">
        <w:rPr>
          <w:rFonts w:ascii="Arial" w:hAnsi="Arial" w:cs="Arial"/>
        </w:rPr>
        <w:t xml:space="preserve">Vzorci, odvzeti </w:t>
      </w:r>
      <w:r w:rsidR="005706C3" w:rsidRPr="00F72E45">
        <w:rPr>
          <w:rFonts w:ascii="Arial" w:hAnsi="Arial" w:cs="Arial"/>
        </w:rPr>
        <w:t xml:space="preserve">s strani </w:t>
      </w:r>
      <w:r w:rsidR="00565EDA" w:rsidRPr="00F72E45">
        <w:rPr>
          <w:rFonts w:ascii="Arial" w:hAnsi="Arial" w:cs="Arial"/>
        </w:rPr>
        <w:t xml:space="preserve">UVHVVR </w:t>
      </w:r>
      <w:r w:rsidRPr="00F72E45">
        <w:rPr>
          <w:rFonts w:ascii="Arial" w:hAnsi="Arial" w:cs="Arial"/>
        </w:rPr>
        <w:t xml:space="preserve">v okviru </w:t>
      </w:r>
      <w:r w:rsidR="00C56638">
        <w:rPr>
          <w:rFonts w:ascii="Arial" w:hAnsi="Arial" w:cs="Arial"/>
        </w:rPr>
        <w:t xml:space="preserve">drugih programov vzorčenja, </w:t>
      </w:r>
      <w:r w:rsidRPr="00F72E45">
        <w:rPr>
          <w:rFonts w:ascii="Arial" w:hAnsi="Arial" w:cs="Arial"/>
        </w:rPr>
        <w:t>niso zajeti v tem poročilu</w:t>
      </w:r>
      <w:r w:rsidR="008D088A" w:rsidRPr="00F72E45">
        <w:rPr>
          <w:rFonts w:ascii="Arial" w:hAnsi="Arial" w:cs="Arial"/>
        </w:rPr>
        <w:t>.</w:t>
      </w:r>
    </w:p>
    <w:p w14:paraId="7FEB3933" w14:textId="77777777" w:rsidR="009C16C4" w:rsidRPr="00F72E45" w:rsidRDefault="009C16C4" w:rsidP="007F6CF5">
      <w:pPr>
        <w:rPr>
          <w:rFonts w:ascii="Arial" w:hAnsi="Arial" w:cs="Arial"/>
        </w:rPr>
      </w:pPr>
    </w:p>
    <w:p w14:paraId="7DFE5528" w14:textId="77777777" w:rsidR="009C16C4" w:rsidRPr="00611A41" w:rsidRDefault="009C16C4" w:rsidP="00743075">
      <w:pPr>
        <w:spacing w:line="360" w:lineRule="auto"/>
        <w:rPr>
          <w:rFonts w:ascii="Arial" w:hAnsi="Arial" w:cs="Arial"/>
        </w:rPr>
      </w:pPr>
      <w:r w:rsidRPr="00611A41">
        <w:rPr>
          <w:rFonts w:ascii="Arial" w:hAnsi="Arial" w:cs="Arial"/>
        </w:rPr>
        <w:t xml:space="preserve">Pri </w:t>
      </w:r>
      <w:r w:rsidR="00B535E3" w:rsidRPr="00611A41">
        <w:rPr>
          <w:rFonts w:ascii="Arial" w:hAnsi="Arial" w:cs="Arial"/>
        </w:rPr>
        <w:t xml:space="preserve">izboru živil so bili </w:t>
      </w:r>
      <w:r w:rsidRPr="00611A41">
        <w:rPr>
          <w:rFonts w:ascii="Arial" w:hAnsi="Arial" w:cs="Arial"/>
        </w:rPr>
        <w:t xml:space="preserve">v okviru </w:t>
      </w:r>
      <w:r w:rsidR="002A5EA2">
        <w:rPr>
          <w:rFonts w:ascii="Arial" w:hAnsi="Arial" w:cs="Arial"/>
        </w:rPr>
        <w:t xml:space="preserve">programa </w:t>
      </w:r>
      <w:r w:rsidRPr="00611A41">
        <w:rPr>
          <w:rFonts w:ascii="Arial" w:hAnsi="Arial" w:cs="Arial"/>
        </w:rPr>
        <w:t xml:space="preserve">rednega letnega </w:t>
      </w:r>
      <w:r w:rsidR="00EA3D6D">
        <w:rPr>
          <w:rFonts w:ascii="Arial" w:hAnsi="Arial" w:cs="Arial"/>
        </w:rPr>
        <w:t xml:space="preserve">vzorčenja </w:t>
      </w:r>
      <w:r w:rsidRPr="00611A41">
        <w:rPr>
          <w:rFonts w:ascii="Arial" w:hAnsi="Arial" w:cs="Arial"/>
        </w:rPr>
        <w:t xml:space="preserve">za spremljanje ostankov pesticidov v živilih </w:t>
      </w:r>
      <w:r w:rsidR="002A5EA2">
        <w:rPr>
          <w:rFonts w:ascii="Arial" w:hAnsi="Arial" w:cs="Arial"/>
        </w:rPr>
        <w:t xml:space="preserve">za </w:t>
      </w:r>
      <w:r w:rsidR="002A5EA2" w:rsidRPr="00611A41">
        <w:rPr>
          <w:rFonts w:ascii="Arial" w:hAnsi="Arial" w:cs="Arial"/>
        </w:rPr>
        <w:t>let</w:t>
      </w:r>
      <w:r w:rsidR="002A5EA2">
        <w:rPr>
          <w:rFonts w:ascii="Arial" w:hAnsi="Arial" w:cs="Arial"/>
        </w:rPr>
        <w:t>o</w:t>
      </w:r>
      <w:r w:rsidR="002A5EA2" w:rsidRPr="00611A41">
        <w:rPr>
          <w:rFonts w:ascii="Arial" w:hAnsi="Arial" w:cs="Arial"/>
        </w:rPr>
        <w:t xml:space="preserve"> 202</w:t>
      </w:r>
      <w:r w:rsidR="00037B40">
        <w:rPr>
          <w:rFonts w:ascii="Arial" w:hAnsi="Arial" w:cs="Arial"/>
        </w:rPr>
        <w:t>3</w:t>
      </w:r>
      <w:r w:rsidR="002A5EA2" w:rsidRPr="00611A41">
        <w:rPr>
          <w:rFonts w:ascii="Arial" w:hAnsi="Arial" w:cs="Arial"/>
        </w:rPr>
        <w:t xml:space="preserve"> </w:t>
      </w:r>
      <w:r w:rsidRPr="00611A41">
        <w:rPr>
          <w:rFonts w:ascii="Arial" w:hAnsi="Arial" w:cs="Arial"/>
        </w:rPr>
        <w:t>upoštevani naslednji kriteriji:</w:t>
      </w:r>
    </w:p>
    <w:p w14:paraId="2115D4A5" w14:textId="77777777" w:rsidR="009C16C4" w:rsidRPr="00611A41" w:rsidRDefault="009C16C4" w:rsidP="007F6CF5">
      <w:pPr>
        <w:rPr>
          <w:rFonts w:ascii="Arial" w:hAnsi="Arial" w:cs="Arial"/>
        </w:rPr>
      </w:pPr>
    </w:p>
    <w:p w14:paraId="5D8B942F" w14:textId="77777777" w:rsidR="009C16C4" w:rsidRPr="00611A41" w:rsidRDefault="009C16C4" w:rsidP="007F6CF5">
      <w:pPr>
        <w:pStyle w:val="Povzetek"/>
        <w:numPr>
          <w:ilvl w:val="1"/>
          <w:numId w:val="7"/>
        </w:numPr>
        <w:tabs>
          <w:tab w:val="clear" w:pos="644"/>
          <w:tab w:val="num" w:pos="-198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color w:val="auto"/>
          <w:sz w:val="20"/>
          <w:szCs w:val="20"/>
        </w:rPr>
        <w:t>stalni del programa</w:t>
      </w:r>
      <w:r w:rsidRPr="00611A41">
        <w:rPr>
          <w:rFonts w:ascii="Arial" w:hAnsi="Arial"/>
          <w:b w:val="0"/>
          <w:color w:val="auto"/>
          <w:sz w:val="20"/>
          <w:szCs w:val="20"/>
        </w:rPr>
        <w:t xml:space="preserve">, ki vključuje živila, ki jih Slovenci največ uživamo: jabolka, krompir, solata, moka, žita in mleko; </w:t>
      </w:r>
    </w:p>
    <w:p w14:paraId="4EC0AB89" w14:textId="77777777" w:rsidR="009C16C4" w:rsidRPr="00611A41" w:rsidRDefault="00EA3D6D" w:rsidP="007F6CF5">
      <w:pPr>
        <w:pStyle w:val="Povzetek"/>
        <w:numPr>
          <w:ilvl w:val="1"/>
          <w:numId w:val="7"/>
        </w:numPr>
        <w:tabs>
          <w:tab w:val="clear" w:pos="644"/>
          <w:tab w:val="num" w:pos="-198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>
        <w:rPr>
          <w:rFonts w:ascii="Arial" w:hAnsi="Arial"/>
          <w:color w:val="auto"/>
          <w:sz w:val="20"/>
          <w:szCs w:val="20"/>
        </w:rPr>
        <w:t xml:space="preserve">določbe </w:t>
      </w:r>
      <w:r w:rsidR="009C16C4" w:rsidRPr="00611A41">
        <w:rPr>
          <w:rFonts w:ascii="Arial" w:hAnsi="Arial"/>
          <w:color w:val="auto"/>
          <w:sz w:val="20"/>
          <w:szCs w:val="20"/>
        </w:rPr>
        <w:t>EU koordiniran</w:t>
      </w:r>
      <w:r>
        <w:rPr>
          <w:rFonts w:ascii="Arial" w:hAnsi="Arial"/>
          <w:color w:val="auto"/>
          <w:sz w:val="20"/>
          <w:szCs w:val="20"/>
        </w:rPr>
        <w:t>ega</w:t>
      </w:r>
      <w:r w:rsidR="009C16C4" w:rsidRPr="00611A41">
        <w:rPr>
          <w:rFonts w:ascii="Arial" w:hAnsi="Arial"/>
          <w:color w:val="auto"/>
          <w:sz w:val="20"/>
          <w:szCs w:val="20"/>
        </w:rPr>
        <w:t xml:space="preserve"> program</w:t>
      </w:r>
      <w:r>
        <w:rPr>
          <w:rFonts w:ascii="Arial" w:hAnsi="Arial"/>
          <w:color w:val="auto"/>
          <w:sz w:val="20"/>
          <w:szCs w:val="20"/>
        </w:rPr>
        <w:t>a</w:t>
      </w:r>
      <w:r w:rsidR="009C16C4" w:rsidRPr="00611A41">
        <w:rPr>
          <w:rFonts w:ascii="Arial" w:hAnsi="Arial"/>
          <w:b w:val="0"/>
          <w:color w:val="auto"/>
          <w:sz w:val="20"/>
          <w:szCs w:val="20"/>
        </w:rPr>
        <w:t xml:space="preserve"> monitoringa ostankov pesticidov;</w:t>
      </w:r>
    </w:p>
    <w:p w14:paraId="50818627" w14:textId="77777777" w:rsidR="009C16C4" w:rsidRPr="00611A41" w:rsidRDefault="009C16C4" w:rsidP="007F6CF5">
      <w:pPr>
        <w:numPr>
          <w:ilvl w:val="1"/>
          <w:numId w:val="7"/>
        </w:numPr>
        <w:tabs>
          <w:tab w:val="clear" w:pos="644"/>
          <w:tab w:val="num" w:pos="-1980"/>
          <w:tab w:val="left" w:pos="-1080"/>
        </w:tabs>
        <w:overflowPunct w:val="0"/>
        <w:autoSpaceDE w:val="0"/>
        <w:autoSpaceDN w:val="0"/>
        <w:adjustRightInd w:val="0"/>
        <w:spacing w:before="120"/>
        <w:ind w:left="1260" w:hanging="540"/>
        <w:textAlignment w:val="baseline"/>
        <w:rPr>
          <w:rFonts w:ascii="Arial" w:hAnsi="Arial" w:cs="Arial"/>
        </w:rPr>
      </w:pPr>
      <w:r w:rsidRPr="00611A41">
        <w:rPr>
          <w:rFonts w:ascii="Arial" w:hAnsi="Arial" w:cs="Arial"/>
          <w:b/>
        </w:rPr>
        <w:t>živila, ki jim sledimo,</w:t>
      </w:r>
      <w:r w:rsidRPr="00611A41">
        <w:rPr>
          <w:rFonts w:ascii="Arial" w:hAnsi="Arial" w:cs="Arial"/>
        </w:rPr>
        <w:t xml:space="preserve"> ker so bile v preteklih letih ugotovljene vsebnosti pesticidov, ki so presegale M</w:t>
      </w:r>
      <w:r w:rsidR="00EA3D6D">
        <w:rPr>
          <w:rFonts w:ascii="Arial" w:hAnsi="Arial" w:cs="Arial"/>
        </w:rPr>
        <w:t>RL</w:t>
      </w:r>
      <w:r w:rsidRPr="00611A41">
        <w:rPr>
          <w:rFonts w:ascii="Arial" w:hAnsi="Arial" w:cs="Arial"/>
        </w:rPr>
        <w:t xml:space="preserve"> ali pa o njih obstajajo druge relevantne informacije; </w:t>
      </w:r>
    </w:p>
    <w:p w14:paraId="140468C7" w14:textId="77777777" w:rsidR="009C16C4" w:rsidRPr="00611A41" w:rsidRDefault="009C16C4" w:rsidP="007F6CF5">
      <w:pPr>
        <w:pStyle w:val="Povzetek"/>
        <w:numPr>
          <w:ilvl w:val="1"/>
          <w:numId w:val="7"/>
        </w:numPr>
        <w:tabs>
          <w:tab w:val="clear" w:pos="644"/>
          <w:tab w:val="num" w:pos="-1980"/>
          <w:tab w:val="left" w:pos="72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color w:val="auto"/>
          <w:sz w:val="20"/>
          <w:szCs w:val="20"/>
        </w:rPr>
        <w:t>rotirajoči del programa</w:t>
      </w:r>
      <w:r w:rsidRPr="00611A41">
        <w:rPr>
          <w:rFonts w:ascii="Arial" w:hAnsi="Arial"/>
          <w:b w:val="0"/>
          <w:color w:val="auto"/>
          <w:sz w:val="20"/>
          <w:szCs w:val="20"/>
        </w:rPr>
        <w:t xml:space="preserve">, sestavlja živila, ki se v program vključujejo v triletnem ciklu; </w:t>
      </w:r>
    </w:p>
    <w:p w14:paraId="08344F45" w14:textId="77777777" w:rsidR="009C16C4" w:rsidRPr="00611A41" w:rsidRDefault="009C16C4" w:rsidP="007F6CF5">
      <w:pPr>
        <w:pStyle w:val="Povzetek"/>
        <w:numPr>
          <w:ilvl w:val="1"/>
          <w:numId w:val="7"/>
        </w:numPr>
        <w:tabs>
          <w:tab w:val="clear" w:pos="644"/>
          <w:tab w:val="num" w:pos="-1980"/>
        </w:tabs>
        <w:spacing w:line="260" w:lineRule="atLeast"/>
        <w:ind w:left="1260" w:hanging="540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color w:val="auto"/>
          <w:sz w:val="20"/>
          <w:szCs w:val="20"/>
        </w:rPr>
        <w:t>vzorci dodatnega nadzora</w:t>
      </w:r>
      <w:r w:rsidRPr="00611A41">
        <w:rPr>
          <w:rFonts w:ascii="Arial" w:hAnsi="Arial"/>
          <w:b w:val="0"/>
          <w:color w:val="auto"/>
          <w:sz w:val="20"/>
          <w:szCs w:val="20"/>
        </w:rPr>
        <w:t>, kar pomeni vključitev aktualno problematičnih živil ali vključitev dodatnih pesticidov, glede na aktualno problematiko;</w:t>
      </w:r>
      <w:r w:rsidRPr="00611A41">
        <w:rPr>
          <w:rFonts w:ascii="Arial" w:hAnsi="Arial"/>
          <w:color w:val="auto"/>
          <w:sz w:val="20"/>
          <w:szCs w:val="20"/>
        </w:rPr>
        <w:t xml:space="preserve"> </w:t>
      </w:r>
    </w:p>
    <w:p w14:paraId="59D1CDA7" w14:textId="77777777" w:rsidR="009C16C4" w:rsidRPr="00611A41" w:rsidRDefault="009C16C4" w:rsidP="007F6CF5">
      <w:pPr>
        <w:numPr>
          <w:ilvl w:val="1"/>
          <w:numId w:val="7"/>
        </w:numPr>
        <w:tabs>
          <w:tab w:val="clear" w:pos="644"/>
          <w:tab w:val="num" w:pos="-1980"/>
          <w:tab w:val="left" w:pos="-1080"/>
        </w:tabs>
        <w:overflowPunct w:val="0"/>
        <w:autoSpaceDE w:val="0"/>
        <w:autoSpaceDN w:val="0"/>
        <w:adjustRightInd w:val="0"/>
        <w:spacing w:before="120"/>
        <w:ind w:left="1260" w:hanging="540"/>
        <w:textAlignment w:val="baseline"/>
        <w:rPr>
          <w:rFonts w:ascii="Arial" w:hAnsi="Arial" w:cs="Arial"/>
        </w:rPr>
      </w:pPr>
      <w:r w:rsidRPr="00611A41">
        <w:rPr>
          <w:rFonts w:ascii="Arial" w:hAnsi="Arial" w:cs="Arial"/>
          <w:b/>
        </w:rPr>
        <w:t>vzorci odvzeti za</w:t>
      </w:r>
      <w:r w:rsidRPr="00611A41">
        <w:rPr>
          <w:rFonts w:ascii="Arial" w:hAnsi="Arial" w:cs="Arial"/>
        </w:rPr>
        <w:t xml:space="preserve"> </w:t>
      </w:r>
      <w:r w:rsidRPr="00611A41">
        <w:rPr>
          <w:rFonts w:ascii="Arial" w:hAnsi="Arial" w:cs="Arial"/>
          <w:b/>
        </w:rPr>
        <w:t>pregled stanja</w:t>
      </w:r>
      <w:r w:rsidRPr="00611A41">
        <w:rPr>
          <w:rFonts w:ascii="Arial" w:hAnsi="Arial" w:cs="Arial"/>
        </w:rPr>
        <w:t xml:space="preserve">, katerih namen je pregled stanja ostankov pesticidov v posamezni vrsti živila. </w:t>
      </w:r>
    </w:p>
    <w:p w14:paraId="60CB535C" w14:textId="77777777" w:rsidR="009C16C4" w:rsidRPr="00611A41" w:rsidRDefault="009C16C4" w:rsidP="007F6CF5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ind w:left="1260"/>
        <w:textAlignment w:val="baseline"/>
        <w:rPr>
          <w:rFonts w:ascii="Arial" w:hAnsi="Arial" w:cs="Arial"/>
        </w:rPr>
      </w:pPr>
    </w:p>
    <w:p w14:paraId="7349EC80" w14:textId="77777777" w:rsidR="009C16C4" w:rsidRDefault="009C16C4" w:rsidP="007F6CF5">
      <w:pPr>
        <w:rPr>
          <w:rFonts w:ascii="Arial" w:hAnsi="Arial" w:cs="Arial"/>
        </w:rPr>
      </w:pPr>
    </w:p>
    <w:p w14:paraId="7602E2E8" w14:textId="77777777" w:rsidR="00AC664F" w:rsidRDefault="007C1FBE" w:rsidP="0074307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Poleg rednega letnega programa </w:t>
      </w:r>
      <w:r w:rsidR="00AA5D38">
        <w:rPr>
          <w:rFonts w:ascii="Arial" w:hAnsi="Arial" w:cs="Arial"/>
        </w:rPr>
        <w:t xml:space="preserve">vzorčenja </w:t>
      </w:r>
      <w:r>
        <w:rPr>
          <w:rFonts w:ascii="Arial" w:hAnsi="Arial" w:cs="Arial"/>
        </w:rPr>
        <w:t>živil, ki je predmet tega poročila, se vsako leto odvzame vzorce na ostanke pesticidov v živilih tudi v okviru izrednega inšpekcijskega uradnega nadzora in nadzora ob uvozu živil.</w:t>
      </w:r>
    </w:p>
    <w:p w14:paraId="67C7DA96" w14:textId="77777777" w:rsidR="007C1FBE" w:rsidRDefault="007C1FBE" w:rsidP="00743075">
      <w:pPr>
        <w:spacing w:line="360" w:lineRule="auto"/>
        <w:rPr>
          <w:rFonts w:ascii="Arial" w:hAnsi="Arial" w:cs="Arial"/>
        </w:rPr>
      </w:pPr>
    </w:p>
    <w:p w14:paraId="79199384" w14:textId="77777777" w:rsidR="009C16C4" w:rsidRPr="00611A41" w:rsidRDefault="009C16C4" w:rsidP="00743075">
      <w:pPr>
        <w:spacing w:line="360" w:lineRule="auto"/>
        <w:rPr>
          <w:rFonts w:ascii="Arial" w:hAnsi="Arial" w:cs="Arial"/>
        </w:rPr>
      </w:pPr>
      <w:r w:rsidRPr="00611A41">
        <w:rPr>
          <w:rFonts w:ascii="Arial" w:hAnsi="Arial" w:cs="Arial"/>
        </w:rPr>
        <w:t xml:space="preserve">Ostanki pesticidov, ki so se </w:t>
      </w:r>
      <w:r w:rsidR="00B535E3" w:rsidRPr="00611A41">
        <w:rPr>
          <w:rFonts w:ascii="Arial" w:hAnsi="Arial" w:cs="Arial"/>
        </w:rPr>
        <w:t>leta 202</w:t>
      </w:r>
      <w:r w:rsidR="00037B40">
        <w:rPr>
          <w:rFonts w:ascii="Arial" w:hAnsi="Arial" w:cs="Arial"/>
        </w:rPr>
        <w:t>3</w:t>
      </w:r>
      <w:r w:rsidRPr="00611A41">
        <w:rPr>
          <w:rFonts w:ascii="Arial" w:hAnsi="Arial" w:cs="Arial"/>
        </w:rPr>
        <w:t xml:space="preserve"> spremljali v živilih v okviru rednega letnega</w:t>
      </w:r>
      <w:r w:rsidR="00353656">
        <w:rPr>
          <w:rFonts w:ascii="Arial" w:hAnsi="Arial" w:cs="Arial"/>
        </w:rPr>
        <w:t xml:space="preserve"> vzorčenja</w:t>
      </w:r>
      <w:r w:rsidRPr="00611A41">
        <w:rPr>
          <w:rFonts w:ascii="Arial" w:hAnsi="Arial" w:cs="Arial"/>
        </w:rPr>
        <w:t xml:space="preserve"> so bili izbrani na osnovi naslednjih kriterijev:</w:t>
      </w:r>
    </w:p>
    <w:p w14:paraId="653D25CA" w14:textId="77777777" w:rsidR="009C16C4" w:rsidRPr="00611A41" w:rsidRDefault="009C16C4" w:rsidP="007F6CF5">
      <w:pPr>
        <w:pStyle w:val="Povzetek"/>
        <w:numPr>
          <w:ilvl w:val="1"/>
          <w:numId w:val="19"/>
        </w:numPr>
        <w:spacing w:line="260" w:lineRule="atLeast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b w:val="0"/>
          <w:color w:val="auto"/>
          <w:sz w:val="20"/>
          <w:szCs w:val="20"/>
        </w:rPr>
        <w:t>EU koordiniranega programa;</w:t>
      </w:r>
    </w:p>
    <w:p w14:paraId="75DF9384" w14:textId="77777777" w:rsidR="009C16C4" w:rsidRPr="00611A41" w:rsidRDefault="009C16C4" w:rsidP="007F6CF5">
      <w:pPr>
        <w:pStyle w:val="Povzetek"/>
        <w:numPr>
          <w:ilvl w:val="1"/>
          <w:numId w:val="19"/>
        </w:numPr>
        <w:spacing w:line="260" w:lineRule="atLeast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b w:val="0"/>
          <w:color w:val="auto"/>
          <w:sz w:val="20"/>
          <w:szCs w:val="20"/>
        </w:rPr>
        <w:t>poročanja drugih držav o preseženih vrednostih pesticidov v sistemu hitrega obveščanja (RASFF);</w:t>
      </w:r>
    </w:p>
    <w:p w14:paraId="1D2B26B1" w14:textId="77777777" w:rsidR="009C16C4" w:rsidRPr="00611A41" w:rsidRDefault="009C16C4" w:rsidP="007F6CF5">
      <w:pPr>
        <w:numPr>
          <w:ilvl w:val="1"/>
          <w:numId w:val="19"/>
        </w:numPr>
        <w:tabs>
          <w:tab w:val="left" w:pos="-2160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  <w:r w:rsidRPr="00611A41">
        <w:rPr>
          <w:rFonts w:ascii="Arial" w:hAnsi="Arial" w:cs="Arial"/>
        </w:rPr>
        <w:t>podatkov o prodaji pesticidov v Sloveniji;</w:t>
      </w:r>
    </w:p>
    <w:p w14:paraId="1B7811F8" w14:textId="77777777" w:rsidR="009C16C4" w:rsidRPr="00611A41" w:rsidRDefault="009C16C4" w:rsidP="007F6CF5">
      <w:pPr>
        <w:numPr>
          <w:ilvl w:val="1"/>
          <w:numId w:val="19"/>
        </w:numPr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  <w:r w:rsidRPr="00611A41">
        <w:rPr>
          <w:rFonts w:ascii="Arial" w:hAnsi="Arial" w:cs="Arial"/>
        </w:rPr>
        <w:t xml:space="preserve">podatkov o vrsti pesticida in verjetnosti uporabe glede na namen rabe s poudarkom na insekticidih, fungicidih in </w:t>
      </w:r>
      <w:proofErr w:type="spellStart"/>
      <w:r w:rsidRPr="00611A41">
        <w:rPr>
          <w:rFonts w:ascii="Arial" w:hAnsi="Arial" w:cs="Arial"/>
        </w:rPr>
        <w:t>akaricidih</w:t>
      </w:r>
      <w:proofErr w:type="spellEnd"/>
      <w:r w:rsidRPr="00611A41">
        <w:rPr>
          <w:rFonts w:ascii="Arial" w:hAnsi="Arial" w:cs="Arial"/>
        </w:rPr>
        <w:t>;</w:t>
      </w:r>
    </w:p>
    <w:p w14:paraId="68561D60" w14:textId="77777777" w:rsidR="009C16C4" w:rsidRPr="00611A41" w:rsidRDefault="009C16C4" w:rsidP="007F6CF5">
      <w:pPr>
        <w:pStyle w:val="Povzetek"/>
        <w:numPr>
          <w:ilvl w:val="1"/>
          <w:numId w:val="19"/>
        </w:numPr>
        <w:spacing w:line="260" w:lineRule="atLeast"/>
        <w:rPr>
          <w:rFonts w:ascii="Arial" w:hAnsi="Arial"/>
          <w:b w:val="0"/>
          <w:color w:val="auto"/>
          <w:sz w:val="20"/>
          <w:szCs w:val="20"/>
        </w:rPr>
      </w:pPr>
      <w:r w:rsidRPr="00611A41">
        <w:rPr>
          <w:rFonts w:ascii="Arial" w:hAnsi="Arial"/>
          <w:b w:val="0"/>
          <w:color w:val="auto"/>
          <w:sz w:val="20"/>
          <w:szCs w:val="20"/>
        </w:rPr>
        <w:t>toksikoloških lastnosti pesticida.</w:t>
      </w:r>
    </w:p>
    <w:p w14:paraId="4AB1D440" w14:textId="77777777" w:rsidR="00AA5D38" w:rsidRDefault="00AA5D38" w:rsidP="007F6CF5">
      <w:pPr>
        <w:rPr>
          <w:rFonts w:ascii="Arial" w:hAnsi="Arial" w:cs="Arial"/>
        </w:rPr>
      </w:pPr>
    </w:p>
    <w:p w14:paraId="23287611" w14:textId="77777777" w:rsidR="009C16C4" w:rsidRPr="00611A41" w:rsidRDefault="00AA5D38" w:rsidP="0074307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 tabeli 1 je prikazano katera živila so bila v letu 2023 odvzeta za namen rednega letnega programa vzorčenja živil.</w:t>
      </w:r>
    </w:p>
    <w:p w14:paraId="62462358" w14:textId="77777777" w:rsidR="007F6CF5" w:rsidRDefault="007F6CF5" w:rsidP="007F6CF5">
      <w:pPr>
        <w:tabs>
          <w:tab w:val="left" w:pos="-360"/>
        </w:tabs>
        <w:spacing w:line="360" w:lineRule="auto"/>
        <w:rPr>
          <w:rFonts w:ascii="Arial" w:hAnsi="Arial" w:cs="Arial"/>
          <w:b/>
        </w:rPr>
      </w:pPr>
    </w:p>
    <w:p w14:paraId="37C6D783" w14:textId="77777777" w:rsidR="00D2480A" w:rsidRDefault="00780DD6" w:rsidP="00743075">
      <w:pPr>
        <w:tabs>
          <w:tab w:val="left" w:pos="-360"/>
        </w:tabs>
        <w:rPr>
          <w:rFonts w:ascii="Arial" w:hAnsi="Arial" w:cs="Arial"/>
        </w:rPr>
      </w:pPr>
      <w:r w:rsidRPr="00AA5D38">
        <w:rPr>
          <w:rFonts w:ascii="Arial" w:hAnsi="Arial" w:cs="Arial"/>
          <w:bCs/>
        </w:rPr>
        <w:t>Tabela 1</w:t>
      </w:r>
      <w:r w:rsidRPr="000806FA">
        <w:rPr>
          <w:rFonts w:ascii="Arial" w:hAnsi="Arial" w:cs="Arial"/>
        </w:rPr>
        <w:t xml:space="preserve">: Vrste živil, vključene v </w:t>
      </w:r>
      <w:r w:rsidR="00743075" w:rsidRPr="00743075">
        <w:rPr>
          <w:rFonts w:ascii="Arial" w:hAnsi="Arial" w:cs="Arial"/>
        </w:rPr>
        <w:t>redn</w:t>
      </w:r>
      <w:r w:rsidR="00743075">
        <w:rPr>
          <w:rFonts w:ascii="Arial" w:hAnsi="Arial" w:cs="Arial"/>
        </w:rPr>
        <w:t>i</w:t>
      </w:r>
      <w:r w:rsidR="00743075" w:rsidRPr="00743075">
        <w:rPr>
          <w:rFonts w:ascii="Arial" w:hAnsi="Arial" w:cs="Arial"/>
        </w:rPr>
        <w:t xml:space="preserve"> letn</w:t>
      </w:r>
      <w:r w:rsidR="00743075">
        <w:rPr>
          <w:rFonts w:ascii="Arial" w:hAnsi="Arial" w:cs="Arial"/>
        </w:rPr>
        <w:t xml:space="preserve">i program </w:t>
      </w:r>
      <w:r w:rsidR="00743075" w:rsidRPr="00743075">
        <w:rPr>
          <w:rFonts w:ascii="Arial" w:hAnsi="Arial" w:cs="Arial"/>
        </w:rPr>
        <w:t xml:space="preserve">vzorčenja živil in kmetijskih proizvodov </w:t>
      </w:r>
      <w:r w:rsidR="00743075">
        <w:rPr>
          <w:rFonts w:ascii="Arial" w:hAnsi="Arial" w:cs="Arial"/>
        </w:rPr>
        <w:t xml:space="preserve">za </w:t>
      </w:r>
      <w:r w:rsidRPr="000806FA">
        <w:rPr>
          <w:rFonts w:ascii="Arial" w:hAnsi="Arial" w:cs="Arial"/>
        </w:rPr>
        <w:t>spremljanj</w:t>
      </w:r>
      <w:r w:rsidR="00743075">
        <w:rPr>
          <w:rFonts w:ascii="Arial" w:hAnsi="Arial" w:cs="Arial"/>
        </w:rPr>
        <w:t>e</w:t>
      </w:r>
      <w:r w:rsidRPr="000806FA">
        <w:rPr>
          <w:rFonts w:ascii="Arial" w:hAnsi="Arial" w:cs="Arial"/>
        </w:rPr>
        <w:t xml:space="preserve"> ostankov p</w:t>
      </w:r>
      <w:r w:rsidR="001C56F0">
        <w:rPr>
          <w:rFonts w:ascii="Arial" w:hAnsi="Arial" w:cs="Arial"/>
        </w:rPr>
        <w:t xml:space="preserve">esticidov v </w:t>
      </w:r>
      <w:r w:rsidR="001C56F0" w:rsidRPr="00037B40">
        <w:rPr>
          <w:rFonts w:ascii="Arial" w:hAnsi="Arial" w:cs="Arial"/>
        </w:rPr>
        <w:t>živili</w:t>
      </w:r>
      <w:r w:rsidR="00B535E3" w:rsidRPr="00037B40">
        <w:rPr>
          <w:rFonts w:ascii="Arial" w:hAnsi="Arial" w:cs="Arial"/>
        </w:rPr>
        <w:t xml:space="preserve">h </w:t>
      </w:r>
      <w:r w:rsidR="00743075">
        <w:rPr>
          <w:rFonts w:ascii="Arial" w:hAnsi="Arial" w:cs="Arial"/>
        </w:rPr>
        <w:t xml:space="preserve">v </w:t>
      </w:r>
      <w:r w:rsidR="00B535E3" w:rsidRPr="00037B40">
        <w:rPr>
          <w:rFonts w:ascii="Arial" w:hAnsi="Arial" w:cs="Arial"/>
        </w:rPr>
        <w:t>let</w:t>
      </w:r>
      <w:r w:rsidR="00743075">
        <w:rPr>
          <w:rFonts w:ascii="Arial" w:hAnsi="Arial" w:cs="Arial"/>
        </w:rPr>
        <w:t>u</w:t>
      </w:r>
      <w:r w:rsidR="00B535E3" w:rsidRPr="00037B40">
        <w:rPr>
          <w:rFonts w:ascii="Arial" w:hAnsi="Arial" w:cs="Arial"/>
        </w:rPr>
        <w:t xml:space="preserve"> 202</w:t>
      </w:r>
      <w:r w:rsidR="00037B40" w:rsidRPr="00037B40">
        <w:rPr>
          <w:rFonts w:ascii="Arial" w:hAnsi="Arial" w:cs="Arial"/>
        </w:rPr>
        <w:t>3</w:t>
      </w:r>
      <w:r w:rsidR="005706C3">
        <w:rPr>
          <w:rFonts w:ascii="Arial" w:hAnsi="Arial" w:cs="Arial"/>
        </w:rPr>
        <w:t xml:space="preserve"> </w:t>
      </w:r>
    </w:p>
    <w:p w14:paraId="62468FAF" w14:textId="77777777" w:rsidR="00EA4DC3" w:rsidRPr="000806FA" w:rsidRDefault="00EA4DC3" w:rsidP="007F6CF5">
      <w:pPr>
        <w:tabs>
          <w:tab w:val="left" w:pos="-360"/>
        </w:tabs>
        <w:spacing w:line="360" w:lineRule="auto"/>
        <w:rPr>
          <w:rFonts w:ascii="Arial" w:hAnsi="Arial" w:cs="Arial"/>
        </w:rPr>
      </w:pPr>
    </w:p>
    <w:tbl>
      <w:tblPr>
        <w:tblW w:w="8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1"/>
        <w:gridCol w:w="6129"/>
      </w:tblGrid>
      <w:tr w:rsidR="00780DD6" w:rsidRPr="000806FA" w14:paraId="42AFA94B" w14:textId="77777777" w:rsidTr="00D503FA">
        <w:trPr>
          <w:jc w:val="center"/>
        </w:trPr>
        <w:tc>
          <w:tcPr>
            <w:tcW w:w="2451" w:type="dxa"/>
            <w:shd w:val="clear" w:color="auto" w:fill="FFF2CC" w:themeFill="accent4" w:themeFillTint="33"/>
          </w:tcPr>
          <w:p w14:paraId="48031746" w14:textId="77777777" w:rsidR="002258A5" w:rsidRPr="00D503FA" w:rsidRDefault="00780DD6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b/>
                <w:color w:val="1F3864" w:themeColor="accent1" w:themeShade="80"/>
              </w:rPr>
              <w:t>sadje</w:t>
            </w:r>
          </w:p>
          <w:p w14:paraId="39A0A515" w14:textId="77777777" w:rsidR="00780DD6" w:rsidRPr="00D503FA" w:rsidRDefault="00780DD6" w:rsidP="007F6CF5">
            <w:pPr>
              <w:jc w:val="center"/>
              <w:rPr>
                <w:rFonts w:ascii="Arial" w:hAnsi="Arial" w:cs="Arial"/>
                <w:color w:val="1F3864" w:themeColor="accent1" w:themeShade="80"/>
              </w:rPr>
            </w:pPr>
          </w:p>
        </w:tc>
        <w:tc>
          <w:tcPr>
            <w:tcW w:w="6129" w:type="dxa"/>
            <w:shd w:val="clear" w:color="auto" w:fill="FBE4D5" w:themeFill="accent2" w:themeFillTint="33"/>
          </w:tcPr>
          <w:p w14:paraId="62E9E97F" w14:textId="77777777" w:rsidR="00780DD6" w:rsidRPr="00D503FA" w:rsidRDefault="009C4193" w:rsidP="007F6CF5">
            <w:pPr>
              <w:spacing w:line="360" w:lineRule="auto"/>
              <w:rPr>
                <w:rFonts w:ascii="Arial" w:hAnsi="Arial" w:cs="Arial"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color w:val="1F3864" w:themeColor="accent1" w:themeShade="80"/>
              </w:rPr>
              <w:t>ananas</w:t>
            </w:r>
            <w:r w:rsidR="00A83C7A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246C2A" w:rsidRPr="00D503FA">
              <w:rPr>
                <w:rFonts w:ascii="Arial" w:hAnsi="Arial" w:cs="Arial"/>
                <w:color w:val="1F3864" w:themeColor="accent1" w:themeShade="80"/>
              </w:rPr>
              <w:t xml:space="preserve">banane, </w:t>
            </w:r>
            <w:r w:rsidR="00FC2CDF" w:rsidRPr="00D503FA">
              <w:rPr>
                <w:rFonts w:ascii="Arial" w:hAnsi="Arial" w:cs="Arial"/>
                <w:color w:val="1F3864" w:themeColor="accent1" w:themeShade="80"/>
              </w:rPr>
              <w:t>granatn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>o</w:t>
            </w:r>
            <w:r w:rsidR="00FC2CDF" w:rsidRPr="00D503FA">
              <w:rPr>
                <w:rFonts w:ascii="Arial" w:hAnsi="Arial" w:cs="Arial"/>
                <w:color w:val="1F3864" w:themeColor="accent1" w:themeShade="80"/>
              </w:rPr>
              <w:t xml:space="preserve"> jabolk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>o</w:t>
            </w:r>
            <w:r w:rsidR="00FC2CDF" w:rsidRPr="00D503FA">
              <w:rPr>
                <w:rFonts w:ascii="Arial" w:hAnsi="Arial" w:cs="Arial"/>
                <w:color w:val="1F3864" w:themeColor="accent1" w:themeShade="80"/>
              </w:rPr>
              <w:t>,</w:t>
            </w:r>
            <w:r w:rsidR="00246C2A" w:rsidRPr="00D503FA">
              <w:rPr>
                <w:rFonts w:ascii="Arial" w:hAnsi="Arial" w:cs="Arial"/>
                <w:color w:val="1F3864" w:themeColor="accent1" w:themeShade="80"/>
              </w:rPr>
              <w:t xml:space="preserve"> </w:t>
            </w:r>
            <w:r w:rsidR="00FC2CDF" w:rsidRPr="00D503FA">
              <w:rPr>
                <w:rFonts w:ascii="Arial" w:hAnsi="Arial" w:cs="Arial"/>
                <w:color w:val="1F3864" w:themeColor="accent1" w:themeShade="80"/>
              </w:rPr>
              <w:t xml:space="preserve">grenivke, 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>hruške,</w:t>
            </w:r>
            <w:r w:rsidR="00D4130B" w:rsidRPr="00D503FA">
              <w:rPr>
                <w:rFonts w:ascii="Arial" w:hAnsi="Arial" w:cs="Arial"/>
                <w:color w:val="1F3864" w:themeColor="accent1" w:themeShade="80"/>
              </w:rPr>
              <w:t xml:space="preserve"> jabolka, 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 xml:space="preserve">jagode, </w:t>
            </w:r>
            <w:r w:rsidR="00AD0AE5" w:rsidRPr="00D503FA">
              <w:rPr>
                <w:rFonts w:ascii="Arial" w:hAnsi="Arial" w:cs="Arial"/>
                <w:color w:val="1F3864" w:themeColor="accent1" w:themeShade="80"/>
              </w:rPr>
              <w:t xml:space="preserve">kaki, 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 xml:space="preserve">kivi, </w:t>
            </w:r>
            <w:r w:rsidR="00037B40" w:rsidRPr="00D503FA">
              <w:rPr>
                <w:rFonts w:ascii="Arial" w:hAnsi="Arial" w:cs="Arial"/>
                <w:color w:val="1F3864" w:themeColor="accent1" w:themeShade="80"/>
              </w:rPr>
              <w:t xml:space="preserve">limete, </w:t>
            </w:r>
            <w:r w:rsidR="003D18AB" w:rsidRPr="00D503FA">
              <w:rPr>
                <w:rFonts w:ascii="Arial" w:hAnsi="Arial" w:cs="Arial"/>
                <w:color w:val="1F3864" w:themeColor="accent1" w:themeShade="80"/>
              </w:rPr>
              <w:t xml:space="preserve">limone, 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>maline,</w:t>
            </w:r>
            <w:r w:rsidR="00FC2CDF" w:rsidRPr="00D503FA">
              <w:rPr>
                <w:rFonts w:ascii="Arial" w:hAnsi="Arial" w:cs="Arial"/>
                <w:color w:val="1F3864" w:themeColor="accent1" w:themeShade="80"/>
              </w:rPr>
              <w:t xml:space="preserve"> mandarine, 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 xml:space="preserve">mango, </w:t>
            </w:r>
            <w:r w:rsidR="00AC0FC4" w:rsidRPr="00D503FA">
              <w:rPr>
                <w:rFonts w:ascii="Arial" w:hAnsi="Arial" w:cs="Arial"/>
                <w:color w:val="1F3864" w:themeColor="accent1" w:themeShade="80"/>
              </w:rPr>
              <w:t xml:space="preserve">namizno grozdje, </w:t>
            </w:r>
            <w:r w:rsidR="00037B40" w:rsidRPr="00D503FA">
              <w:rPr>
                <w:rFonts w:ascii="Arial" w:hAnsi="Arial" w:cs="Arial"/>
                <w:color w:val="1F3864" w:themeColor="accent1" w:themeShade="80"/>
              </w:rPr>
              <w:t>nektarine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AC0FC4" w:rsidRPr="00D503FA">
              <w:rPr>
                <w:rFonts w:ascii="Arial" w:hAnsi="Arial" w:cs="Arial"/>
                <w:color w:val="1F3864" w:themeColor="accent1" w:themeShade="80"/>
              </w:rPr>
              <w:t>pomaranče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037B40" w:rsidRPr="00D503FA">
              <w:rPr>
                <w:rFonts w:ascii="Arial" w:hAnsi="Arial" w:cs="Arial"/>
                <w:color w:val="1F3864" w:themeColor="accent1" w:themeShade="80"/>
              </w:rPr>
              <w:t>pomelo, slive</w:t>
            </w:r>
            <w:r w:rsidR="005C24E4" w:rsidRPr="00D503FA">
              <w:rPr>
                <w:rFonts w:ascii="Arial" w:hAnsi="Arial" w:cs="Arial"/>
                <w:color w:val="1F3864" w:themeColor="accent1" w:themeShade="80"/>
              </w:rPr>
              <w:t xml:space="preserve"> in</w:t>
            </w:r>
            <w:r w:rsidR="00037B40" w:rsidRPr="00D503FA">
              <w:rPr>
                <w:rFonts w:ascii="Arial" w:hAnsi="Arial" w:cs="Arial"/>
                <w:color w:val="1F3864" w:themeColor="accent1" w:themeShade="80"/>
              </w:rPr>
              <w:t xml:space="preserve"> vinsko grozdje</w:t>
            </w:r>
            <w:r w:rsidR="00EA577E" w:rsidRPr="00D503FA">
              <w:rPr>
                <w:rFonts w:ascii="Arial" w:hAnsi="Arial" w:cs="Arial"/>
                <w:color w:val="1F3864" w:themeColor="accent1" w:themeShade="80"/>
              </w:rPr>
              <w:t>.</w:t>
            </w:r>
          </w:p>
        </w:tc>
      </w:tr>
      <w:tr w:rsidR="00780DD6" w:rsidRPr="000806FA" w14:paraId="23A3AB5A" w14:textId="77777777" w:rsidTr="00D503FA">
        <w:trPr>
          <w:jc w:val="center"/>
        </w:trPr>
        <w:tc>
          <w:tcPr>
            <w:tcW w:w="245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7FE7B42" w14:textId="77777777" w:rsidR="00780DD6" w:rsidRPr="00D503FA" w:rsidRDefault="00780DD6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b/>
                <w:color w:val="1F3864" w:themeColor="accent1" w:themeShade="80"/>
              </w:rPr>
              <w:t xml:space="preserve">zelenjava </w:t>
            </w:r>
          </w:p>
        </w:tc>
        <w:tc>
          <w:tcPr>
            <w:tcW w:w="6129" w:type="dxa"/>
            <w:shd w:val="clear" w:color="auto" w:fill="FBE4D5" w:themeFill="accent2" w:themeFillTint="33"/>
          </w:tcPr>
          <w:p w14:paraId="28CB8B17" w14:textId="77777777" w:rsidR="00780DD6" w:rsidRPr="00D503FA" w:rsidRDefault="00EA577E" w:rsidP="007F6CF5">
            <w:pPr>
              <w:spacing w:line="360" w:lineRule="auto"/>
              <w:rPr>
                <w:rFonts w:ascii="Arial" w:hAnsi="Arial" w:cs="Arial"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color w:val="1F3864" w:themeColor="accent1" w:themeShade="80"/>
              </w:rPr>
              <w:t xml:space="preserve">bučke, </w:t>
            </w:r>
            <w:r w:rsidR="00037B40" w:rsidRPr="00D503FA">
              <w:rPr>
                <w:rFonts w:ascii="Arial" w:hAnsi="Arial" w:cs="Arial"/>
                <w:color w:val="1F3864" w:themeColor="accent1" w:themeShade="80"/>
              </w:rPr>
              <w:t xml:space="preserve">cvetača, </w:t>
            </w:r>
            <w:r w:rsidR="00D458C8" w:rsidRPr="00D503FA">
              <w:rPr>
                <w:rFonts w:ascii="Arial" w:hAnsi="Arial" w:cs="Arial"/>
                <w:color w:val="1F3864" w:themeColor="accent1" w:themeShade="80"/>
              </w:rPr>
              <w:t>čebula</w:t>
            </w:r>
            <w:r w:rsidR="00DE5620" w:rsidRPr="00D503FA">
              <w:rPr>
                <w:rFonts w:ascii="Arial" w:hAnsi="Arial" w:cs="Arial"/>
                <w:color w:val="1F3864" w:themeColor="accent1" w:themeShade="80"/>
              </w:rPr>
              <w:t xml:space="preserve">, česen, 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>e</w:t>
            </w:r>
            <w:r w:rsidR="00A82712" w:rsidRPr="00D503FA">
              <w:rPr>
                <w:rFonts w:ascii="Arial" w:hAnsi="Arial" w:cs="Arial"/>
                <w:color w:val="1F3864" w:themeColor="accent1" w:themeShade="80"/>
              </w:rPr>
              <w:t xml:space="preserve">ndivija, </w:t>
            </w:r>
            <w:r w:rsidR="00D458C8" w:rsidRPr="00D503FA">
              <w:rPr>
                <w:rFonts w:ascii="Arial" w:hAnsi="Arial" w:cs="Arial"/>
                <w:color w:val="1F3864" w:themeColor="accent1" w:themeShade="80"/>
              </w:rPr>
              <w:t>fižol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 xml:space="preserve"> s stroki</w:t>
            </w:r>
            <w:r w:rsidR="00D458C8" w:rsidRPr="00D503FA">
              <w:rPr>
                <w:rFonts w:ascii="Arial" w:hAnsi="Arial" w:cs="Arial"/>
                <w:color w:val="1F3864" w:themeColor="accent1" w:themeShade="80"/>
              </w:rPr>
              <w:t>,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 xml:space="preserve"> </w:t>
            </w:r>
            <w:proofErr w:type="spellStart"/>
            <w:r w:rsidR="00037B40" w:rsidRPr="00D503FA">
              <w:rPr>
                <w:rFonts w:ascii="Arial" w:hAnsi="Arial" w:cs="Arial"/>
                <w:color w:val="1F3864" w:themeColor="accent1" w:themeShade="80"/>
              </w:rPr>
              <w:t>gomoljna</w:t>
            </w:r>
            <w:proofErr w:type="spellEnd"/>
            <w:r w:rsidR="00037B40" w:rsidRPr="00D503FA">
              <w:rPr>
                <w:rFonts w:ascii="Arial" w:hAnsi="Arial" w:cs="Arial"/>
                <w:color w:val="1F3864" w:themeColor="accent1" w:themeShade="80"/>
              </w:rPr>
              <w:t xml:space="preserve"> zelena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057DB0" w:rsidRPr="00D503FA">
              <w:rPr>
                <w:rFonts w:ascii="Arial" w:hAnsi="Arial" w:cs="Arial"/>
                <w:color w:val="1F3864" w:themeColor="accent1" w:themeShade="80"/>
              </w:rPr>
              <w:t xml:space="preserve">fižol, </w:t>
            </w:r>
            <w:r w:rsidR="00246C2A" w:rsidRPr="00D503FA">
              <w:rPr>
                <w:rFonts w:ascii="Arial" w:hAnsi="Arial" w:cs="Arial"/>
                <w:color w:val="1F3864" w:themeColor="accent1" w:themeShade="80"/>
              </w:rPr>
              <w:t xml:space="preserve">grah, kitajsko zelje, </w:t>
            </w:r>
            <w:r w:rsidR="00DE5620" w:rsidRPr="00D503FA">
              <w:rPr>
                <w:rFonts w:ascii="Arial" w:hAnsi="Arial" w:cs="Arial"/>
                <w:color w:val="1F3864" w:themeColor="accent1" w:themeShade="80"/>
              </w:rPr>
              <w:t>ko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>leraba, ko</w:t>
            </w:r>
            <w:r w:rsidR="00DE5620" w:rsidRPr="00D503FA">
              <w:rPr>
                <w:rFonts w:ascii="Arial" w:hAnsi="Arial" w:cs="Arial"/>
                <w:color w:val="1F3864" w:themeColor="accent1" w:themeShade="80"/>
              </w:rPr>
              <w:t xml:space="preserve">renje, </w:t>
            </w:r>
            <w:r w:rsidR="007169BB" w:rsidRPr="00D503FA">
              <w:rPr>
                <w:rFonts w:ascii="Arial" w:hAnsi="Arial" w:cs="Arial"/>
                <w:color w:val="1F3864" w:themeColor="accent1" w:themeShade="80"/>
              </w:rPr>
              <w:t xml:space="preserve">krompir, 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>kumare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037B40" w:rsidRPr="00D503FA">
              <w:rPr>
                <w:rFonts w:ascii="Arial" w:hAnsi="Arial" w:cs="Arial"/>
                <w:color w:val="1F3864" w:themeColor="accent1" w:themeShade="80"/>
              </w:rPr>
              <w:t xml:space="preserve">motovilec, </w:t>
            </w:r>
            <w:r w:rsidR="00A82712" w:rsidRPr="00D503FA">
              <w:rPr>
                <w:rFonts w:ascii="Arial" w:hAnsi="Arial" w:cs="Arial"/>
                <w:color w:val="1F3864" w:themeColor="accent1" w:themeShade="80"/>
              </w:rPr>
              <w:t>paprika, p</w:t>
            </w:r>
            <w:r w:rsidR="00246C2A" w:rsidRPr="00D503FA">
              <w:rPr>
                <w:rFonts w:ascii="Arial" w:hAnsi="Arial" w:cs="Arial"/>
                <w:color w:val="1F3864" w:themeColor="accent1" w:themeShade="80"/>
              </w:rPr>
              <w:t xml:space="preserve">aradižnik, </w:t>
            </w:r>
            <w:r w:rsidR="007D1D28" w:rsidRPr="00D503FA">
              <w:rPr>
                <w:rFonts w:ascii="Arial" w:hAnsi="Arial" w:cs="Arial"/>
                <w:color w:val="1F3864" w:themeColor="accent1" w:themeShade="80"/>
              </w:rPr>
              <w:t>pet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>e</w:t>
            </w:r>
            <w:r w:rsidR="007D1D28" w:rsidRPr="00D503FA">
              <w:rPr>
                <w:rFonts w:ascii="Arial" w:hAnsi="Arial" w:cs="Arial"/>
                <w:color w:val="1F3864" w:themeColor="accent1" w:themeShade="80"/>
              </w:rPr>
              <w:t xml:space="preserve">ršilj, </w:t>
            </w:r>
            <w:r w:rsidR="00246C2A" w:rsidRPr="00D503FA">
              <w:rPr>
                <w:rFonts w:ascii="Arial" w:hAnsi="Arial" w:cs="Arial"/>
                <w:color w:val="1F3864" w:themeColor="accent1" w:themeShade="80"/>
              </w:rPr>
              <w:t>por</w:t>
            </w:r>
            <w:r w:rsidR="00A82712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037B40" w:rsidRPr="00D503FA">
              <w:rPr>
                <w:rFonts w:ascii="Arial" w:hAnsi="Arial" w:cs="Arial"/>
                <w:color w:val="1F3864" w:themeColor="accent1" w:themeShade="80"/>
              </w:rPr>
              <w:t>redkvica</w:t>
            </w:r>
            <w:r w:rsidR="00A368E4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DE5620" w:rsidRPr="00D503FA">
              <w:rPr>
                <w:rFonts w:ascii="Arial" w:hAnsi="Arial" w:cs="Arial"/>
                <w:color w:val="1F3864" w:themeColor="accent1" w:themeShade="80"/>
              </w:rPr>
              <w:t>rukola</w:t>
            </w:r>
            <w:r w:rsidR="00A82712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037B40" w:rsidRPr="00D503FA">
              <w:rPr>
                <w:rFonts w:ascii="Arial" w:hAnsi="Arial" w:cs="Arial"/>
                <w:color w:val="1F3864" w:themeColor="accent1" w:themeShade="80"/>
              </w:rPr>
              <w:t xml:space="preserve">sladki krompir, </w:t>
            </w:r>
            <w:r w:rsidR="00A82712" w:rsidRPr="00D503FA">
              <w:rPr>
                <w:rFonts w:ascii="Arial" w:hAnsi="Arial" w:cs="Arial"/>
                <w:color w:val="1F3864" w:themeColor="accent1" w:themeShade="80"/>
              </w:rPr>
              <w:t>solata</w:t>
            </w:r>
            <w:r w:rsidR="00926ED2" w:rsidRPr="00D503FA">
              <w:rPr>
                <w:rFonts w:ascii="Arial" w:hAnsi="Arial" w:cs="Arial"/>
                <w:color w:val="1F3864" w:themeColor="accent1" w:themeShade="80"/>
              </w:rPr>
              <w:t xml:space="preserve"> in 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>zelena</w:t>
            </w:r>
            <w:r w:rsidR="00A67669" w:rsidRPr="00D503FA">
              <w:rPr>
                <w:rFonts w:ascii="Arial" w:hAnsi="Arial" w:cs="Arial"/>
                <w:color w:val="1F3864" w:themeColor="accent1" w:themeShade="80"/>
              </w:rPr>
              <w:t xml:space="preserve"> – stebelna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>.</w:t>
            </w:r>
          </w:p>
        </w:tc>
      </w:tr>
      <w:tr w:rsidR="00780DD6" w:rsidRPr="000806FA" w14:paraId="57A41D66" w14:textId="77777777" w:rsidTr="00D503FA">
        <w:trPr>
          <w:jc w:val="center"/>
        </w:trPr>
        <w:tc>
          <w:tcPr>
            <w:tcW w:w="2451" w:type="dxa"/>
            <w:shd w:val="clear" w:color="auto" w:fill="FFF2CC" w:themeFill="accent4" w:themeFillTint="33"/>
          </w:tcPr>
          <w:p w14:paraId="58F165CC" w14:textId="77777777" w:rsidR="00780DD6" w:rsidRPr="00D503FA" w:rsidRDefault="00D26F63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b/>
                <w:color w:val="1F3864" w:themeColor="accent1" w:themeShade="80"/>
              </w:rPr>
              <w:t>ž</w:t>
            </w:r>
            <w:r w:rsidR="008A3F6C" w:rsidRPr="00D503FA">
              <w:rPr>
                <w:rFonts w:ascii="Arial" w:hAnsi="Arial" w:cs="Arial"/>
                <w:b/>
                <w:color w:val="1F3864" w:themeColor="accent1" w:themeShade="80"/>
              </w:rPr>
              <w:t>ita in izdelki iz žit</w:t>
            </w:r>
          </w:p>
        </w:tc>
        <w:tc>
          <w:tcPr>
            <w:tcW w:w="6129" w:type="dxa"/>
            <w:shd w:val="clear" w:color="auto" w:fill="FBE4D5" w:themeFill="accent2" w:themeFillTint="33"/>
          </w:tcPr>
          <w:p w14:paraId="3FDB359A" w14:textId="77777777" w:rsidR="00780DD6" w:rsidRPr="00D503FA" w:rsidRDefault="00037B40" w:rsidP="007F6CF5">
            <w:pPr>
              <w:pStyle w:val="Tabela"/>
              <w:spacing w:line="360" w:lineRule="auto"/>
              <w:rPr>
                <w:rFonts w:ascii="Arial" w:hAnsi="Arial" w:cs="Arial"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color w:val="1F3864" w:themeColor="accent1" w:themeShade="80"/>
              </w:rPr>
              <w:t xml:space="preserve">ajdova moka, </w:t>
            </w:r>
            <w:r w:rsidR="00E6608B" w:rsidRPr="00D503FA">
              <w:rPr>
                <w:rFonts w:ascii="Arial" w:hAnsi="Arial" w:cs="Arial"/>
                <w:color w:val="1F3864" w:themeColor="accent1" w:themeShade="80"/>
              </w:rPr>
              <w:t>ječmen</w:t>
            </w:r>
            <w:r w:rsidR="00DE5620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>koruzna moka,</w:t>
            </w:r>
            <w:r w:rsidR="005C24E4" w:rsidRPr="00D503FA">
              <w:rPr>
                <w:rFonts w:ascii="Arial" w:hAnsi="Arial" w:cs="Arial"/>
                <w:color w:val="1F3864" w:themeColor="accent1" w:themeShade="80"/>
              </w:rPr>
              <w:t xml:space="preserve"> </w:t>
            </w:r>
            <w:proofErr w:type="spellStart"/>
            <w:r w:rsidR="00E6608B" w:rsidRPr="00D503FA">
              <w:rPr>
                <w:rFonts w:ascii="Arial" w:hAnsi="Arial" w:cs="Arial"/>
                <w:color w:val="1F3864" w:themeColor="accent1" w:themeShade="80"/>
              </w:rPr>
              <w:t>pirina</w:t>
            </w:r>
            <w:proofErr w:type="spellEnd"/>
            <w:r w:rsidR="00E6608B" w:rsidRPr="00D503FA">
              <w:rPr>
                <w:rFonts w:ascii="Arial" w:hAnsi="Arial" w:cs="Arial"/>
                <w:color w:val="1F3864" w:themeColor="accent1" w:themeShade="80"/>
              </w:rPr>
              <w:t xml:space="preserve"> moka</w:t>
            </w:r>
            <w:r w:rsidR="002844E6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8A3F6C" w:rsidRPr="00D503FA">
              <w:rPr>
                <w:rFonts w:ascii="Arial" w:hAnsi="Arial" w:cs="Arial"/>
                <w:color w:val="1F3864" w:themeColor="accent1" w:themeShade="80"/>
              </w:rPr>
              <w:t>pšenica, pšenična moka</w:t>
            </w:r>
            <w:r w:rsidR="00EA577E" w:rsidRPr="00D503FA">
              <w:rPr>
                <w:rFonts w:ascii="Arial" w:hAnsi="Arial" w:cs="Arial"/>
                <w:color w:val="1F3864" w:themeColor="accent1" w:themeShade="80"/>
              </w:rPr>
              <w:t>, riž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>, rž in ržena moka</w:t>
            </w:r>
            <w:r w:rsidR="00973F1E" w:rsidRPr="00D503FA">
              <w:rPr>
                <w:rFonts w:ascii="Arial" w:hAnsi="Arial" w:cs="Arial"/>
                <w:color w:val="1F3864" w:themeColor="accent1" w:themeShade="80"/>
              </w:rPr>
              <w:t>.</w:t>
            </w:r>
          </w:p>
        </w:tc>
      </w:tr>
      <w:tr w:rsidR="00780DD6" w:rsidRPr="000806FA" w14:paraId="4F717E7C" w14:textId="77777777" w:rsidTr="00D503FA">
        <w:trPr>
          <w:jc w:val="center"/>
        </w:trPr>
        <w:tc>
          <w:tcPr>
            <w:tcW w:w="2451" w:type="dxa"/>
            <w:shd w:val="clear" w:color="auto" w:fill="FFF2CC" w:themeFill="accent4" w:themeFillTint="33"/>
          </w:tcPr>
          <w:p w14:paraId="4E08C4B2" w14:textId="77777777" w:rsidR="00780DD6" w:rsidRPr="00D503FA" w:rsidRDefault="00A82712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b/>
                <w:color w:val="1F3864" w:themeColor="accent1" w:themeShade="80"/>
              </w:rPr>
              <w:t>p</w:t>
            </w:r>
            <w:r w:rsidR="00CC7759" w:rsidRPr="00D503FA">
              <w:rPr>
                <w:rFonts w:ascii="Arial" w:hAnsi="Arial" w:cs="Arial"/>
                <w:b/>
                <w:color w:val="1F3864" w:themeColor="accent1" w:themeShade="80"/>
              </w:rPr>
              <w:t>redelana živila in ostalo</w:t>
            </w:r>
          </w:p>
        </w:tc>
        <w:tc>
          <w:tcPr>
            <w:tcW w:w="6129" w:type="dxa"/>
            <w:shd w:val="clear" w:color="auto" w:fill="FBE4D5" w:themeFill="accent2" w:themeFillTint="33"/>
          </w:tcPr>
          <w:p w14:paraId="416EB70E" w14:textId="77777777" w:rsidR="00780DD6" w:rsidRPr="00D503FA" w:rsidRDefault="00F335DB" w:rsidP="007F6CF5">
            <w:pPr>
              <w:pStyle w:val="Tabela"/>
              <w:spacing w:line="360" w:lineRule="auto"/>
              <w:rPr>
                <w:rFonts w:ascii="Arial" w:hAnsi="Arial" w:cs="Arial"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color w:val="1F3864" w:themeColor="accent1" w:themeShade="80"/>
              </w:rPr>
              <w:t xml:space="preserve">bučno olje, </w:t>
            </w:r>
            <w:r w:rsidR="00A23BA6" w:rsidRPr="00D503FA">
              <w:rPr>
                <w:rFonts w:ascii="Arial" w:hAnsi="Arial" w:cs="Arial"/>
                <w:color w:val="1F3864" w:themeColor="accent1" w:themeShade="80"/>
              </w:rPr>
              <w:t xml:space="preserve">bučno seme, </w:t>
            </w:r>
            <w:r w:rsidR="00A82712" w:rsidRPr="00D503FA">
              <w:rPr>
                <w:rFonts w:ascii="Arial" w:hAnsi="Arial" w:cs="Arial"/>
                <w:color w:val="1F3864" w:themeColor="accent1" w:themeShade="80"/>
              </w:rPr>
              <w:t>čaj</w:t>
            </w:r>
            <w:r w:rsidR="00E6608B" w:rsidRPr="00D503FA">
              <w:rPr>
                <w:rFonts w:ascii="Arial" w:hAnsi="Arial" w:cs="Arial"/>
                <w:color w:val="1F3864" w:themeColor="accent1" w:themeShade="80"/>
              </w:rPr>
              <w:t>i</w:t>
            </w:r>
            <w:r w:rsidR="00A82712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A23BA6" w:rsidRPr="00D503FA">
              <w:rPr>
                <w:rFonts w:ascii="Arial" w:hAnsi="Arial" w:cs="Arial"/>
                <w:color w:val="1F3864" w:themeColor="accent1" w:themeShade="80"/>
              </w:rPr>
              <w:t xml:space="preserve">gojene gobe, ingver, konopljino seme, </w:t>
            </w:r>
            <w:r w:rsidR="00E6608B" w:rsidRPr="00D503FA">
              <w:rPr>
                <w:rFonts w:ascii="Arial" w:hAnsi="Arial" w:cs="Arial"/>
                <w:color w:val="1F3864" w:themeColor="accent1" w:themeShade="80"/>
              </w:rPr>
              <w:t xml:space="preserve">leča, </w:t>
            </w:r>
            <w:r w:rsidR="00AF5788" w:rsidRPr="00D503FA">
              <w:rPr>
                <w:rFonts w:ascii="Arial" w:hAnsi="Arial" w:cs="Arial"/>
                <w:color w:val="1F3864" w:themeColor="accent1" w:themeShade="80"/>
              </w:rPr>
              <w:t>pečena paprika, pistacija</w:t>
            </w:r>
            <w:r w:rsidR="00E6608B" w:rsidRPr="00D503FA">
              <w:rPr>
                <w:rFonts w:ascii="Arial" w:hAnsi="Arial" w:cs="Arial"/>
                <w:color w:val="1F3864" w:themeColor="accent1" w:themeShade="80"/>
              </w:rPr>
              <w:t xml:space="preserve">, </w:t>
            </w:r>
            <w:r w:rsidR="00A113DC" w:rsidRPr="00D503FA">
              <w:rPr>
                <w:rFonts w:ascii="Arial" w:hAnsi="Arial" w:cs="Arial"/>
                <w:color w:val="1F3864" w:themeColor="accent1" w:themeShade="80"/>
              </w:rPr>
              <w:t xml:space="preserve">sezamovo </w:t>
            </w:r>
            <w:r w:rsidR="00475022" w:rsidRPr="00D503FA">
              <w:rPr>
                <w:rFonts w:ascii="Arial" w:hAnsi="Arial" w:cs="Arial"/>
                <w:color w:val="1F3864" w:themeColor="accent1" w:themeShade="80"/>
              </w:rPr>
              <w:t>seme in pasta,</w:t>
            </w:r>
            <w:r w:rsidR="00563AE1" w:rsidRPr="00D503FA">
              <w:rPr>
                <w:rFonts w:ascii="Arial" w:hAnsi="Arial" w:cs="Arial"/>
                <w:color w:val="1F3864" w:themeColor="accent1" w:themeShade="80"/>
              </w:rPr>
              <w:t xml:space="preserve"> </w:t>
            </w:r>
            <w:r w:rsidR="00E6608B" w:rsidRPr="00D503FA">
              <w:rPr>
                <w:rFonts w:ascii="Arial" w:hAnsi="Arial" w:cs="Arial"/>
                <w:color w:val="1F3864" w:themeColor="accent1" w:themeShade="80"/>
              </w:rPr>
              <w:t xml:space="preserve">soja, </w:t>
            </w:r>
            <w:r w:rsidR="00057DB0" w:rsidRPr="00D503FA">
              <w:rPr>
                <w:rFonts w:ascii="Arial" w:hAnsi="Arial" w:cs="Arial"/>
                <w:color w:val="1F3864" w:themeColor="accent1" w:themeShade="80"/>
              </w:rPr>
              <w:t xml:space="preserve">sojini kosmiči, </w:t>
            </w:r>
            <w:r w:rsidR="00E6608B" w:rsidRPr="00D503FA">
              <w:rPr>
                <w:rFonts w:ascii="Arial" w:hAnsi="Arial" w:cs="Arial"/>
                <w:color w:val="1F3864" w:themeColor="accent1" w:themeShade="80"/>
              </w:rPr>
              <w:t>sokovi,</w:t>
            </w:r>
            <w:r w:rsidR="00A36E4D" w:rsidRPr="00D503FA">
              <w:rPr>
                <w:rFonts w:ascii="Arial" w:hAnsi="Arial" w:cs="Arial"/>
                <w:color w:val="1F3864" w:themeColor="accent1" w:themeShade="80"/>
              </w:rPr>
              <w:t xml:space="preserve"> </w:t>
            </w:r>
            <w:r w:rsidR="00E6608B" w:rsidRPr="00D503FA">
              <w:rPr>
                <w:rFonts w:ascii="Arial" w:hAnsi="Arial" w:cs="Arial"/>
                <w:color w:val="1F3864" w:themeColor="accent1" w:themeShade="80"/>
              </w:rPr>
              <w:t xml:space="preserve">zelišča in </w:t>
            </w:r>
            <w:r w:rsidR="00A36E4D" w:rsidRPr="00D503FA">
              <w:rPr>
                <w:rFonts w:ascii="Arial" w:hAnsi="Arial" w:cs="Arial"/>
                <w:color w:val="1F3864" w:themeColor="accent1" w:themeShade="80"/>
              </w:rPr>
              <w:t>začimbe</w:t>
            </w:r>
            <w:r w:rsidR="000423EB" w:rsidRPr="00D503FA">
              <w:rPr>
                <w:rFonts w:ascii="Arial" w:hAnsi="Arial" w:cs="Arial"/>
                <w:color w:val="1F3864" w:themeColor="accent1" w:themeShade="80"/>
              </w:rPr>
              <w:t>.</w:t>
            </w:r>
          </w:p>
        </w:tc>
      </w:tr>
      <w:tr w:rsidR="00780DD6" w:rsidRPr="000806FA" w14:paraId="107DC60B" w14:textId="77777777" w:rsidTr="00D503FA">
        <w:trPr>
          <w:jc w:val="center"/>
        </w:trPr>
        <w:tc>
          <w:tcPr>
            <w:tcW w:w="2451" w:type="dxa"/>
            <w:shd w:val="clear" w:color="auto" w:fill="FFF2CC" w:themeFill="accent4" w:themeFillTint="33"/>
          </w:tcPr>
          <w:p w14:paraId="500E3230" w14:textId="77777777" w:rsidR="00780DD6" w:rsidRPr="00D503FA" w:rsidRDefault="00780DD6" w:rsidP="007F6CF5">
            <w:pPr>
              <w:pStyle w:val="Tabela"/>
              <w:spacing w:line="260" w:lineRule="atLeast"/>
              <w:jc w:val="left"/>
              <w:rPr>
                <w:rFonts w:ascii="Arial" w:hAnsi="Arial" w:cs="Arial"/>
                <w:b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b/>
                <w:color w:val="1F3864" w:themeColor="accent1" w:themeShade="80"/>
              </w:rPr>
              <w:t>živila živalskega izvora</w:t>
            </w:r>
          </w:p>
        </w:tc>
        <w:tc>
          <w:tcPr>
            <w:tcW w:w="6129" w:type="dxa"/>
            <w:shd w:val="clear" w:color="auto" w:fill="FBE4D5" w:themeFill="accent2" w:themeFillTint="33"/>
          </w:tcPr>
          <w:p w14:paraId="4BA83ECB" w14:textId="77777777" w:rsidR="00780DD6" w:rsidRPr="00D503FA" w:rsidRDefault="001257CA" w:rsidP="007F6CF5">
            <w:pPr>
              <w:pStyle w:val="Tabela"/>
              <w:spacing w:line="260" w:lineRule="atLeast"/>
              <w:rPr>
                <w:rFonts w:ascii="Arial" w:hAnsi="Arial" w:cs="Arial"/>
                <w:color w:val="1F3864" w:themeColor="accent1" w:themeShade="80"/>
              </w:rPr>
            </w:pPr>
            <w:r w:rsidRPr="00D503FA">
              <w:rPr>
                <w:rFonts w:ascii="Arial" w:hAnsi="Arial" w:cs="Arial"/>
                <w:color w:val="1F3864" w:themeColor="accent1" w:themeShade="80"/>
              </w:rPr>
              <w:t xml:space="preserve">jetra, med, </w:t>
            </w:r>
            <w:r w:rsidR="00973F1E" w:rsidRPr="00D503FA">
              <w:rPr>
                <w:rFonts w:ascii="Arial" w:hAnsi="Arial" w:cs="Arial"/>
                <w:color w:val="1F3864" w:themeColor="accent1" w:themeShade="80"/>
              </w:rPr>
              <w:t>mleko</w:t>
            </w:r>
            <w:r w:rsidR="00926ED2" w:rsidRPr="00D503FA">
              <w:rPr>
                <w:rFonts w:ascii="Arial" w:hAnsi="Arial" w:cs="Arial"/>
                <w:color w:val="1F3864" w:themeColor="accent1" w:themeShade="80"/>
              </w:rPr>
              <w:t xml:space="preserve"> in</w:t>
            </w:r>
            <w:r w:rsidR="00F128B1" w:rsidRPr="00D503FA">
              <w:rPr>
                <w:rFonts w:ascii="Arial" w:hAnsi="Arial" w:cs="Arial"/>
                <w:color w:val="1F3864" w:themeColor="accent1" w:themeShade="80"/>
              </w:rPr>
              <w:t xml:space="preserve"> </w:t>
            </w:r>
            <w:r w:rsidRPr="00D503FA">
              <w:rPr>
                <w:rFonts w:ascii="Arial" w:hAnsi="Arial" w:cs="Arial"/>
                <w:color w:val="1F3864" w:themeColor="accent1" w:themeShade="80"/>
              </w:rPr>
              <w:t xml:space="preserve">perutninska </w:t>
            </w:r>
            <w:r w:rsidR="00E6608B" w:rsidRPr="00D503FA">
              <w:rPr>
                <w:rFonts w:ascii="Arial" w:hAnsi="Arial" w:cs="Arial"/>
                <w:color w:val="1F3864" w:themeColor="accent1" w:themeShade="80"/>
              </w:rPr>
              <w:t>maščoba</w:t>
            </w:r>
            <w:r w:rsidR="00973F1E" w:rsidRPr="00D503FA">
              <w:rPr>
                <w:rFonts w:ascii="Arial" w:hAnsi="Arial" w:cs="Arial"/>
                <w:color w:val="1F3864" w:themeColor="accent1" w:themeShade="80"/>
              </w:rPr>
              <w:t>.</w:t>
            </w:r>
          </w:p>
        </w:tc>
      </w:tr>
    </w:tbl>
    <w:p w14:paraId="442354BC" w14:textId="77777777" w:rsidR="008C4704" w:rsidRPr="000806FA" w:rsidRDefault="008C4704" w:rsidP="008C4704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Vir: lastni</w:t>
      </w:r>
    </w:p>
    <w:p w14:paraId="1A7687BE" w14:textId="77777777" w:rsidR="00743075" w:rsidRDefault="00743075" w:rsidP="00743075">
      <w:pPr>
        <w:spacing w:line="360" w:lineRule="auto"/>
        <w:rPr>
          <w:rFonts w:ascii="Arial" w:hAnsi="Arial" w:cs="Arial"/>
        </w:rPr>
      </w:pPr>
    </w:p>
    <w:p w14:paraId="50423686" w14:textId="77777777" w:rsidR="009A0650" w:rsidRPr="00743075" w:rsidRDefault="00743075" w:rsidP="00743075">
      <w:pPr>
        <w:spacing w:line="360" w:lineRule="auto"/>
        <w:rPr>
          <w:rFonts w:ascii="Arial" w:hAnsi="Arial" w:cs="Arial"/>
          <w:szCs w:val="22"/>
        </w:rPr>
      </w:pPr>
      <w:r w:rsidRPr="00743075">
        <w:rPr>
          <w:rFonts w:ascii="Arial" w:hAnsi="Arial" w:cs="Arial"/>
        </w:rPr>
        <w:t xml:space="preserve">Program rednega letnega vzorčenja živil in kmetijskih proizvodov </w:t>
      </w:r>
      <w:r w:rsidR="00AA5D38" w:rsidRPr="00743075">
        <w:rPr>
          <w:rFonts w:ascii="Arial" w:hAnsi="Arial" w:cs="Arial"/>
          <w:szCs w:val="22"/>
        </w:rPr>
        <w:t xml:space="preserve">je </w:t>
      </w:r>
      <w:r w:rsidRPr="00743075">
        <w:rPr>
          <w:rFonts w:ascii="Arial" w:hAnsi="Arial" w:cs="Arial"/>
          <w:szCs w:val="22"/>
        </w:rPr>
        <w:t xml:space="preserve">pripravljen </w:t>
      </w:r>
      <w:r w:rsidR="00AA5D38" w:rsidRPr="00743075">
        <w:rPr>
          <w:rFonts w:ascii="Arial" w:hAnsi="Arial" w:cs="Arial"/>
          <w:szCs w:val="22"/>
        </w:rPr>
        <w:t xml:space="preserve">tako, da pridobimo podatke o pojavljanju in količini ostankov posameznih pesticidov iz čim širšega nabora živil. Za pridobitev statistično reprezentativnih podatkov, še zlasti v primerih ugotovljene prisotnosti ostankov, je potrebno odvzeti večje število vzorcev posameznega živila. Predvideno število odvzetih vzorcev posameznega živila je na letnem nivoju med 5 in 50. </w:t>
      </w:r>
      <w:r w:rsidRPr="00743075">
        <w:rPr>
          <w:rFonts w:ascii="Arial" w:hAnsi="Arial" w:cs="Arial"/>
          <w:szCs w:val="22"/>
        </w:rPr>
        <w:t xml:space="preserve">V letu 2023 je bilo odvzetih največ vzorcev solate in sicer 50. </w:t>
      </w:r>
      <w:r w:rsidR="00AA5D38" w:rsidRPr="00743075">
        <w:rPr>
          <w:rFonts w:ascii="Arial" w:hAnsi="Arial" w:cs="Arial"/>
          <w:szCs w:val="22"/>
        </w:rPr>
        <w:t>Na število vzorcev posameznega živila vpliva predvsem njegova poraba in pa pogostnost ugotovljenih kršitev v preteklih letih. Poleg tega so v izbor vključena tudi živila, po katerih radi segajo otroci.</w:t>
      </w:r>
    </w:p>
    <w:p w14:paraId="17329CDB" w14:textId="77777777" w:rsidR="00743075" w:rsidRDefault="00743075" w:rsidP="009A06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BB83FCC" w14:textId="77777777" w:rsidR="009A0650" w:rsidRPr="00611A41" w:rsidRDefault="009A0650" w:rsidP="009A065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 xml:space="preserve">V okviru programa preiskav živil </w:t>
      </w:r>
      <w:r w:rsidR="006C1118" w:rsidRPr="00611A41">
        <w:rPr>
          <w:rFonts w:ascii="Arial" w:hAnsi="Arial" w:cs="Arial"/>
          <w:color w:val="000000"/>
        </w:rPr>
        <w:t xml:space="preserve">se je po posameznih skupinah živil </w:t>
      </w:r>
      <w:r w:rsidRPr="00611A41">
        <w:rPr>
          <w:rFonts w:ascii="Arial" w:hAnsi="Arial" w:cs="Arial"/>
          <w:color w:val="000000"/>
        </w:rPr>
        <w:t>na vsebnost ostankov pesticidov v letu 202</w:t>
      </w:r>
      <w:r w:rsidR="00037B40">
        <w:rPr>
          <w:rFonts w:ascii="Arial" w:hAnsi="Arial" w:cs="Arial"/>
          <w:color w:val="000000"/>
        </w:rPr>
        <w:t>3</w:t>
      </w:r>
      <w:r w:rsidRPr="00611A41">
        <w:rPr>
          <w:rFonts w:ascii="Arial" w:hAnsi="Arial" w:cs="Arial"/>
          <w:color w:val="000000"/>
        </w:rPr>
        <w:t xml:space="preserve"> določalo: </w:t>
      </w:r>
    </w:p>
    <w:p w14:paraId="36743E77" w14:textId="77777777" w:rsidR="009A0650" w:rsidRPr="00611A41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>sadje: do 3</w:t>
      </w:r>
      <w:r w:rsidR="00D424BA">
        <w:rPr>
          <w:rFonts w:ascii="Arial" w:hAnsi="Arial" w:cs="Arial"/>
          <w:color w:val="000000"/>
        </w:rPr>
        <w:t>59</w:t>
      </w:r>
      <w:r w:rsidRPr="00611A41">
        <w:rPr>
          <w:rFonts w:ascii="Arial" w:hAnsi="Arial" w:cs="Arial"/>
          <w:color w:val="000000"/>
        </w:rPr>
        <w:t xml:space="preserve"> aktivnih snovi pesticidov in njihovih </w:t>
      </w:r>
      <w:proofErr w:type="spellStart"/>
      <w:r w:rsidRPr="00611A41">
        <w:rPr>
          <w:rFonts w:ascii="Arial" w:hAnsi="Arial" w:cs="Arial"/>
          <w:color w:val="000000"/>
        </w:rPr>
        <w:t>metabolitov</w:t>
      </w:r>
      <w:proofErr w:type="spellEnd"/>
      <w:r w:rsidRPr="00611A41">
        <w:rPr>
          <w:rFonts w:ascii="Arial" w:hAnsi="Arial" w:cs="Arial"/>
          <w:color w:val="000000"/>
        </w:rPr>
        <w:t xml:space="preserve">, </w:t>
      </w:r>
    </w:p>
    <w:p w14:paraId="248D2E67" w14:textId="77777777" w:rsidR="009A0650" w:rsidRPr="00611A41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>zelenjava: do 3</w:t>
      </w:r>
      <w:r w:rsidR="00D424BA">
        <w:rPr>
          <w:rFonts w:ascii="Arial" w:hAnsi="Arial" w:cs="Arial"/>
          <w:color w:val="000000"/>
        </w:rPr>
        <w:t>60</w:t>
      </w:r>
      <w:r w:rsidRPr="00611A41">
        <w:rPr>
          <w:rFonts w:ascii="Arial" w:hAnsi="Arial" w:cs="Arial"/>
          <w:color w:val="000000"/>
        </w:rPr>
        <w:t xml:space="preserve"> aktivnih snovi pesticidov in njihovih </w:t>
      </w:r>
      <w:proofErr w:type="spellStart"/>
      <w:r w:rsidRPr="00611A41">
        <w:rPr>
          <w:rFonts w:ascii="Arial" w:hAnsi="Arial" w:cs="Arial"/>
          <w:color w:val="000000"/>
        </w:rPr>
        <w:t>metabolitov</w:t>
      </w:r>
      <w:proofErr w:type="spellEnd"/>
      <w:r w:rsidRPr="00611A41">
        <w:rPr>
          <w:rFonts w:ascii="Arial" w:hAnsi="Arial" w:cs="Arial"/>
          <w:color w:val="000000"/>
        </w:rPr>
        <w:t xml:space="preserve">, </w:t>
      </w:r>
    </w:p>
    <w:p w14:paraId="5739F0B8" w14:textId="77777777" w:rsidR="009A0650" w:rsidRPr="00611A41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>žita in izdelki iz žit: do 3</w:t>
      </w:r>
      <w:r w:rsidR="00D424BA">
        <w:rPr>
          <w:rFonts w:ascii="Arial" w:hAnsi="Arial" w:cs="Arial"/>
          <w:color w:val="000000"/>
        </w:rPr>
        <w:t>62</w:t>
      </w:r>
      <w:r w:rsidRPr="00611A41">
        <w:rPr>
          <w:rFonts w:ascii="Arial" w:hAnsi="Arial" w:cs="Arial"/>
          <w:color w:val="000000"/>
        </w:rPr>
        <w:t xml:space="preserve"> aktivnih snovi pesticidov in njihovih </w:t>
      </w:r>
      <w:proofErr w:type="spellStart"/>
      <w:r w:rsidRPr="00611A41">
        <w:rPr>
          <w:rFonts w:ascii="Arial" w:hAnsi="Arial" w:cs="Arial"/>
          <w:color w:val="000000"/>
        </w:rPr>
        <w:t>metabolitov</w:t>
      </w:r>
      <w:proofErr w:type="spellEnd"/>
      <w:r w:rsidRPr="00611A41">
        <w:rPr>
          <w:rFonts w:ascii="Arial" w:hAnsi="Arial" w:cs="Arial"/>
          <w:color w:val="000000"/>
        </w:rPr>
        <w:t xml:space="preserve">, </w:t>
      </w:r>
    </w:p>
    <w:p w14:paraId="64D4B1BC" w14:textId="77777777" w:rsidR="009A0650" w:rsidRPr="00611A41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>predelana živila in vzorci, ki se ne uvrščajo v skupine sadje, zelenjava, žita in izdelki iz žit: do 3</w:t>
      </w:r>
      <w:r w:rsidR="00D424BA">
        <w:rPr>
          <w:rFonts w:ascii="Arial" w:hAnsi="Arial" w:cs="Arial"/>
          <w:color w:val="000000"/>
        </w:rPr>
        <w:t>59</w:t>
      </w:r>
      <w:r w:rsidRPr="00611A41">
        <w:rPr>
          <w:rFonts w:ascii="Arial" w:hAnsi="Arial" w:cs="Arial"/>
          <w:color w:val="000000"/>
        </w:rPr>
        <w:t xml:space="preserve"> aktivnih snovi pesticidov in njihovih </w:t>
      </w:r>
      <w:proofErr w:type="spellStart"/>
      <w:r w:rsidRPr="00611A41">
        <w:rPr>
          <w:rFonts w:ascii="Arial" w:hAnsi="Arial" w:cs="Arial"/>
          <w:color w:val="000000"/>
        </w:rPr>
        <w:t>metabolitov</w:t>
      </w:r>
      <w:proofErr w:type="spellEnd"/>
      <w:r w:rsidRPr="00611A41">
        <w:rPr>
          <w:rFonts w:ascii="Arial" w:hAnsi="Arial" w:cs="Arial"/>
          <w:color w:val="000000"/>
        </w:rPr>
        <w:t xml:space="preserve">, </w:t>
      </w:r>
    </w:p>
    <w:p w14:paraId="4EB372E8" w14:textId="77777777" w:rsidR="009A0650" w:rsidRDefault="009A0650" w:rsidP="009A0650">
      <w:pPr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11A41">
        <w:rPr>
          <w:rFonts w:ascii="Arial" w:hAnsi="Arial" w:cs="Arial"/>
          <w:color w:val="000000"/>
        </w:rPr>
        <w:t xml:space="preserve">živila živalskega izvora: do </w:t>
      </w:r>
      <w:r w:rsidR="00D424BA">
        <w:rPr>
          <w:rFonts w:ascii="Arial" w:hAnsi="Arial" w:cs="Arial"/>
          <w:color w:val="000000"/>
        </w:rPr>
        <w:t>335</w:t>
      </w:r>
      <w:r w:rsidRPr="00611A41">
        <w:rPr>
          <w:rFonts w:ascii="Arial" w:hAnsi="Arial" w:cs="Arial"/>
          <w:color w:val="000000"/>
        </w:rPr>
        <w:t xml:space="preserve"> aktivnih snovi pesticidov in njihovih </w:t>
      </w:r>
      <w:proofErr w:type="spellStart"/>
      <w:r w:rsidRPr="00611A41">
        <w:rPr>
          <w:rFonts w:ascii="Arial" w:hAnsi="Arial" w:cs="Arial"/>
          <w:color w:val="000000"/>
        </w:rPr>
        <w:t>metabolitov</w:t>
      </w:r>
      <w:proofErr w:type="spellEnd"/>
      <w:r w:rsidRPr="00611A41">
        <w:rPr>
          <w:rFonts w:ascii="Arial" w:hAnsi="Arial" w:cs="Arial"/>
          <w:color w:val="000000"/>
        </w:rPr>
        <w:t xml:space="preserve">. </w:t>
      </w:r>
    </w:p>
    <w:p w14:paraId="554C008D" w14:textId="77777777" w:rsidR="009A0650" w:rsidRDefault="009A0650" w:rsidP="009A0650">
      <w:pPr>
        <w:spacing w:line="360" w:lineRule="auto"/>
        <w:rPr>
          <w:rFonts w:ascii="Arial" w:hAnsi="Arial" w:cs="Arial"/>
        </w:rPr>
      </w:pPr>
    </w:p>
    <w:p w14:paraId="5FBE0BFE" w14:textId="77777777" w:rsidR="009A0650" w:rsidRDefault="009A0650" w:rsidP="009A065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 letu 202</w:t>
      </w:r>
      <w:r w:rsidR="00D424BA">
        <w:rPr>
          <w:rFonts w:ascii="Arial" w:hAnsi="Arial" w:cs="Arial"/>
        </w:rPr>
        <w:t>3</w:t>
      </w:r>
      <w:r w:rsidRPr="00A113DC">
        <w:rPr>
          <w:rFonts w:ascii="Arial" w:hAnsi="Arial" w:cs="Arial"/>
        </w:rPr>
        <w:t xml:space="preserve"> je bilo </w:t>
      </w:r>
      <w:r>
        <w:rPr>
          <w:rFonts w:ascii="Arial" w:hAnsi="Arial" w:cs="Arial"/>
        </w:rPr>
        <w:t xml:space="preserve">s strani </w:t>
      </w:r>
      <w:r w:rsidRPr="00611A41">
        <w:rPr>
          <w:rFonts w:ascii="Arial" w:hAnsi="Arial" w:cs="Arial"/>
          <w:lang w:val="nl-NL"/>
        </w:rPr>
        <w:t>Uprave za varno hrano, veterinarstvo in varstvo rastlin</w:t>
      </w:r>
      <w:r w:rsidRPr="00A113DC">
        <w:rPr>
          <w:rFonts w:ascii="Arial" w:hAnsi="Arial" w:cs="Arial"/>
        </w:rPr>
        <w:t xml:space="preserve"> na vsebnost ostankov pesticidov </w:t>
      </w:r>
      <w:r>
        <w:rPr>
          <w:rFonts w:ascii="Arial" w:hAnsi="Arial" w:cs="Arial"/>
        </w:rPr>
        <w:t>v okviru</w:t>
      </w:r>
      <w:r w:rsidRPr="000423EB">
        <w:rPr>
          <w:rFonts w:ascii="Arial" w:hAnsi="Arial" w:cs="Arial"/>
        </w:rPr>
        <w:t xml:space="preserve"> programa rednega letnega</w:t>
      </w:r>
      <w:r>
        <w:rPr>
          <w:rFonts w:ascii="Arial" w:hAnsi="Arial" w:cs="Arial"/>
        </w:rPr>
        <w:t xml:space="preserve"> vzorčenja</w:t>
      </w:r>
      <w:r w:rsidRPr="00A113DC">
        <w:rPr>
          <w:rFonts w:ascii="Arial" w:hAnsi="Arial" w:cs="Arial"/>
        </w:rPr>
        <w:t xml:space="preserve"> preiska</w:t>
      </w:r>
      <w:r>
        <w:rPr>
          <w:rFonts w:ascii="Arial" w:hAnsi="Arial" w:cs="Arial"/>
        </w:rPr>
        <w:t>nih 7</w:t>
      </w:r>
      <w:r w:rsidR="00D424BA">
        <w:rPr>
          <w:rFonts w:ascii="Arial" w:hAnsi="Arial" w:cs="Arial"/>
        </w:rPr>
        <w:t>44</w:t>
      </w:r>
      <w:r w:rsidRPr="00A113DC">
        <w:rPr>
          <w:rFonts w:ascii="Arial" w:hAnsi="Arial" w:cs="Arial"/>
        </w:rPr>
        <w:t xml:space="preserve"> vzorcev živil. </w:t>
      </w:r>
    </w:p>
    <w:p w14:paraId="18DF0942" w14:textId="77777777" w:rsidR="009A0650" w:rsidRPr="000806FA" w:rsidRDefault="009A0650" w:rsidP="009A0650">
      <w:pPr>
        <w:spacing w:line="360" w:lineRule="auto"/>
        <w:rPr>
          <w:rFonts w:ascii="Arial" w:hAnsi="Arial" w:cs="Arial"/>
        </w:rPr>
      </w:pPr>
      <w:r w:rsidRPr="00A113DC">
        <w:rPr>
          <w:rFonts w:ascii="Arial" w:hAnsi="Arial" w:cs="Arial"/>
        </w:rPr>
        <w:t>Od tega je bilo:</w:t>
      </w:r>
    </w:p>
    <w:p w14:paraId="3F72F7BA" w14:textId="77777777" w:rsidR="009A0650" w:rsidRPr="000806FA" w:rsidRDefault="007B7C3B" w:rsidP="009A0650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279</w:t>
      </w:r>
      <w:r w:rsidR="009A0650" w:rsidRPr="000806FA">
        <w:rPr>
          <w:rFonts w:ascii="Arial" w:hAnsi="Arial" w:cs="Arial"/>
        </w:rPr>
        <w:t xml:space="preserve"> vzorcev </w:t>
      </w:r>
      <w:r w:rsidR="009A0650">
        <w:rPr>
          <w:rFonts w:ascii="Arial" w:hAnsi="Arial" w:cs="Arial"/>
          <w:color w:val="000000"/>
        </w:rPr>
        <w:t>(</w:t>
      </w:r>
      <w:r w:rsidR="00A720CE">
        <w:rPr>
          <w:rFonts w:ascii="Arial" w:hAnsi="Arial" w:cs="Arial"/>
          <w:color w:val="000000"/>
        </w:rPr>
        <w:t>38</w:t>
      </w:r>
      <w:r w:rsidR="009A0650" w:rsidRPr="000806FA">
        <w:rPr>
          <w:rFonts w:ascii="Arial" w:hAnsi="Arial" w:cs="Arial"/>
          <w:color w:val="000000"/>
        </w:rPr>
        <w:t xml:space="preserve"> %) </w:t>
      </w:r>
      <w:r w:rsidR="009A0650" w:rsidRPr="000806FA">
        <w:rPr>
          <w:rFonts w:ascii="Arial" w:hAnsi="Arial" w:cs="Arial"/>
        </w:rPr>
        <w:t>z</w:t>
      </w:r>
      <w:r w:rsidR="009A0650">
        <w:rPr>
          <w:rFonts w:ascii="Arial" w:hAnsi="Arial" w:cs="Arial"/>
        </w:rPr>
        <w:t>elenjave;</w:t>
      </w:r>
      <w:r w:rsidR="009A0650" w:rsidRPr="000806FA">
        <w:rPr>
          <w:rFonts w:ascii="Arial" w:hAnsi="Arial" w:cs="Arial"/>
        </w:rPr>
        <w:t xml:space="preserve"> </w:t>
      </w:r>
    </w:p>
    <w:p w14:paraId="389670BD" w14:textId="77777777" w:rsidR="009A0650" w:rsidRPr="000806FA" w:rsidRDefault="009A0650" w:rsidP="009A0650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7B7C3B">
        <w:rPr>
          <w:rFonts w:ascii="Arial" w:hAnsi="Arial" w:cs="Arial"/>
        </w:rPr>
        <w:t>35</w:t>
      </w:r>
      <w:r w:rsidRPr="000806FA">
        <w:rPr>
          <w:rFonts w:ascii="Arial" w:hAnsi="Arial" w:cs="Arial"/>
        </w:rPr>
        <w:t xml:space="preserve"> vzorcev </w:t>
      </w:r>
      <w:r>
        <w:rPr>
          <w:rFonts w:ascii="Arial" w:hAnsi="Arial" w:cs="Arial"/>
          <w:color w:val="000000"/>
        </w:rPr>
        <w:t>(</w:t>
      </w:r>
      <w:r w:rsidR="00A720CE">
        <w:rPr>
          <w:rFonts w:ascii="Arial" w:hAnsi="Arial" w:cs="Arial"/>
          <w:color w:val="000000"/>
        </w:rPr>
        <w:t>32</w:t>
      </w:r>
      <w:r w:rsidRPr="000806FA">
        <w:rPr>
          <w:rFonts w:ascii="Arial" w:hAnsi="Arial" w:cs="Arial"/>
          <w:color w:val="000000"/>
        </w:rPr>
        <w:t xml:space="preserve"> %) </w:t>
      </w:r>
      <w:r w:rsidRPr="000806FA">
        <w:rPr>
          <w:rFonts w:ascii="Arial" w:hAnsi="Arial" w:cs="Arial"/>
        </w:rPr>
        <w:t>s</w:t>
      </w:r>
      <w:r>
        <w:rPr>
          <w:rFonts w:ascii="Arial" w:hAnsi="Arial" w:cs="Arial"/>
        </w:rPr>
        <w:t>adja;</w:t>
      </w:r>
      <w:r w:rsidRPr="000806FA">
        <w:rPr>
          <w:rFonts w:ascii="Arial" w:hAnsi="Arial" w:cs="Arial"/>
        </w:rPr>
        <w:t xml:space="preserve"> </w:t>
      </w:r>
    </w:p>
    <w:p w14:paraId="7E6FD826" w14:textId="77777777" w:rsidR="009A0650" w:rsidRDefault="007B7C3B" w:rsidP="009A0650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9A0650">
        <w:rPr>
          <w:rFonts w:ascii="Arial" w:hAnsi="Arial" w:cs="Arial"/>
        </w:rPr>
        <w:t>7</w:t>
      </w:r>
      <w:r w:rsidR="009A0650" w:rsidRPr="000806FA">
        <w:rPr>
          <w:rFonts w:ascii="Arial" w:hAnsi="Arial" w:cs="Arial"/>
        </w:rPr>
        <w:t xml:space="preserve"> vzorcev </w:t>
      </w:r>
      <w:r w:rsidR="009A0650">
        <w:rPr>
          <w:rFonts w:ascii="Arial" w:hAnsi="Arial" w:cs="Arial"/>
          <w:color w:val="000000"/>
        </w:rPr>
        <w:t>(</w:t>
      </w:r>
      <w:r w:rsidR="00A720CE">
        <w:rPr>
          <w:rFonts w:ascii="Arial" w:hAnsi="Arial" w:cs="Arial"/>
          <w:color w:val="000000"/>
        </w:rPr>
        <w:t>10</w:t>
      </w:r>
      <w:r w:rsidR="009A0650" w:rsidRPr="000806FA">
        <w:rPr>
          <w:rFonts w:ascii="Arial" w:hAnsi="Arial" w:cs="Arial"/>
          <w:color w:val="000000"/>
        </w:rPr>
        <w:t xml:space="preserve"> %) </w:t>
      </w:r>
      <w:r w:rsidR="009A0650">
        <w:rPr>
          <w:rFonts w:ascii="Arial" w:hAnsi="Arial" w:cs="Arial"/>
        </w:rPr>
        <w:t>žit in izdelkov iz žit;</w:t>
      </w:r>
      <w:r w:rsidR="009A0650" w:rsidRPr="000806FA">
        <w:rPr>
          <w:rFonts w:ascii="Arial" w:hAnsi="Arial" w:cs="Arial"/>
        </w:rPr>
        <w:t xml:space="preserve"> </w:t>
      </w:r>
    </w:p>
    <w:p w14:paraId="23C433AD" w14:textId="77777777" w:rsidR="00B40683" w:rsidRPr="000806FA" w:rsidRDefault="00B40683" w:rsidP="009A0650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42</w:t>
      </w:r>
      <w:r w:rsidRPr="000806FA">
        <w:rPr>
          <w:rFonts w:ascii="Arial" w:hAnsi="Arial" w:cs="Arial"/>
        </w:rPr>
        <w:t xml:space="preserve"> vzorcev </w:t>
      </w:r>
      <w:r>
        <w:rPr>
          <w:rFonts w:ascii="Arial" w:hAnsi="Arial" w:cs="Arial"/>
          <w:color w:val="000000"/>
        </w:rPr>
        <w:t>(5</w:t>
      </w:r>
      <w:r w:rsidRPr="000806FA">
        <w:rPr>
          <w:rFonts w:ascii="Arial" w:hAnsi="Arial" w:cs="Arial"/>
          <w:color w:val="000000"/>
        </w:rPr>
        <w:t xml:space="preserve"> %) </w:t>
      </w:r>
      <w:r w:rsidRPr="000806FA">
        <w:rPr>
          <w:rFonts w:ascii="Arial" w:hAnsi="Arial" w:cs="Arial"/>
        </w:rPr>
        <w:t>živil živalskega izvora</w:t>
      </w:r>
      <w:r>
        <w:rPr>
          <w:rFonts w:ascii="Arial" w:hAnsi="Arial" w:cs="Arial"/>
        </w:rPr>
        <w:t xml:space="preserve"> in</w:t>
      </w:r>
    </w:p>
    <w:p w14:paraId="38FF2FB7" w14:textId="77777777" w:rsidR="008B0116" w:rsidRDefault="007B7C3B" w:rsidP="00743075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111</w:t>
      </w:r>
      <w:r w:rsidR="009A0650" w:rsidRPr="000806FA">
        <w:rPr>
          <w:rFonts w:ascii="Arial" w:hAnsi="Arial" w:cs="Arial"/>
        </w:rPr>
        <w:t xml:space="preserve"> vzorcev </w:t>
      </w:r>
      <w:r w:rsidR="009A0650">
        <w:rPr>
          <w:rFonts w:ascii="Arial" w:hAnsi="Arial" w:cs="Arial"/>
          <w:color w:val="000000"/>
        </w:rPr>
        <w:t>(1</w:t>
      </w:r>
      <w:r w:rsidR="005B62D7">
        <w:rPr>
          <w:rFonts w:ascii="Arial" w:hAnsi="Arial" w:cs="Arial"/>
          <w:color w:val="000000"/>
        </w:rPr>
        <w:t>5</w:t>
      </w:r>
      <w:r w:rsidR="009A0650" w:rsidRPr="000806FA">
        <w:rPr>
          <w:rFonts w:ascii="Arial" w:hAnsi="Arial" w:cs="Arial"/>
          <w:color w:val="000000"/>
        </w:rPr>
        <w:t xml:space="preserve"> %) </w:t>
      </w:r>
      <w:r w:rsidR="009A0650" w:rsidRPr="000806FA">
        <w:rPr>
          <w:rFonts w:ascii="Arial" w:hAnsi="Arial" w:cs="Arial"/>
        </w:rPr>
        <w:t>predelanih živil</w:t>
      </w:r>
      <w:r w:rsidR="009A0650" w:rsidRPr="00B40683">
        <w:rPr>
          <w:rFonts w:ascii="Arial" w:hAnsi="Arial" w:cs="Arial"/>
        </w:rPr>
        <w:t>.</w:t>
      </w:r>
    </w:p>
    <w:p w14:paraId="30D65E57" w14:textId="77777777" w:rsidR="00743075" w:rsidRPr="00743075" w:rsidRDefault="00743075" w:rsidP="00743075">
      <w:pPr>
        <w:spacing w:line="360" w:lineRule="auto"/>
        <w:ind w:left="1110"/>
        <w:rPr>
          <w:rFonts w:ascii="Arial" w:hAnsi="Arial" w:cs="Arial"/>
        </w:rPr>
      </w:pPr>
    </w:p>
    <w:p w14:paraId="2AEE07CC" w14:textId="77777777" w:rsidR="0050688F" w:rsidRDefault="008B0116" w:rsidP="003B32AC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0806FA">
        <w:rPr>
          <w:rFonts w:ascii="Arial" w:hAnsi="Arial" w:cs="Arial"/>
          <w:b/>
          <w:color w:val="000000"/>
        </w:rPr>
        <w:t>Grafikon</w:t>
      </w:r>
      <w:r w:rsidR="000A614A">
        <w:rPr>
          <w:rFonts w:ascii="Arial" w:hAnsi="Arial" w:cs="Arial"/>
          <w:b/>
          <w:color w:val="000000"/>
        </w:rPr>
        <w:t xml:space="preserve"> </w:t>
      </w:r>
      <w:r w:rsidRPr="000806FA">
        <w:rPr>
          <w:rFonts w:ascii="Arial" w:hAnsi="Arial" w:cs="Arial"/>
          <w:b/>
          <w:color w:val="000000"/>
        </w:rPr>
        <w:t>1: Delež pregledanih vzorcev v okviru UVHVVR glede na vrsto živil</w:t>
      </w:r>
      <w:r w:rsidR="00611A41">
        <w:rPr>
          <w:rFonts w:ascii="Arial" w:hAnsi="Arial" w:cs="Arial"/>
          <w:b/>
          <w:color w:val="000000"/>
        </w:rPr>
        <w:t xml:space="preserve"> v letu 202</w:t>
      </w:r>
      <w:r w:rsidR="005B62D7">
        <w:rPr>
          <w:rFonts w:ascii="Arial" w:hAnsi="Arial" w:cs="Arial"/>
          <w:b/>
          <w:color w:val="000000"/>
        </w:rPr>
        <w:t>3</w:t>
      </w:r>
    </w:p>
    <w:p w14:paraId="08ADEEEF" w14:textId="7B6BC874" w:rsidR="009843CC" w:rsidRDefault="00D503FA" w:rsidP="0050688F">
      <w:pPr>
        <w:autoSpaceDE w:val="0"/>
        <w:autoSpaceDN w:val="0"/>
        <w:adjustRightInd w:val="0"/>
        <w:rPr>
          <w:rFonts w:ascii="Arial" w:hAnsi="Arial" w:cs="Arial"/>
        </w:rPr>
      </w:pPr>
      <w:r w:rsidRPr="000806FA">
        <w:rPr>
          <w:rFonts w:ascii="Arial" w:hAnsi="Arial" w:cs="Arial"/>
          <w:noProof/>
          <w:color w:val="000000"/>
        </w:rPr>
        <w:drawing>
          <wp:inline distT="0" distB="0" distL="0" distR="0" wp14:anchorId="383FB026" wp14:editId="3755F213">
            <wp:extent cx="5695950" cy="2943225"/>
            <wp:effectExtent l="0" t="0" r="0" b="0"/>
            <wp:docPr id="2" name="Predmet 2" descr="Grafikon delež pregledanih vzorcev v okviru Upravi glede na vrsto živil v letu 2023, največ je bilo zelenjave in sadja, sledijo predelana živila rastlinskega izvora, nato pa še žita in žitni izdelki ter živila živalskega izv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3B407CA" w14:textId="77777777" w:rsidR="0050688F" w:rsidRPr="000806FA" w:rsidRDefault="0050688F" w:rsidP="0050688F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Vir: lastni</w:t>
      </w:r>
    </w:p>
    <w:p w14:paraId="7C9B965D" w14:textId="77777777" w:rsidR="0050688F" w:rsidRPr="000806FA" w:rsidRDefault="0050688F" w:rsidP="0050688F">
      <w:pPr>
        <w:tabs>
          <w:tab w:val="left" w:pos="-1080"/>
          <w:tab w:val="num" w:pos="644"/>
        </w:tabs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</w:rPr>
      </w:pPr>
    </w:p>
    <w:tbl>
      <w:tblPr>
        <w:tblW w:w="16829" w:type="dxa"/>
        <w:tblInd w:w="-7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911"/>
        <w:gridCol w:w="7918"/>
      </w:tblGrid>
      <w:tr w:rsidR="002910C2" w:rsidRPr="000806FA" w14:paraId="789C4BDA" w14:textId="77777777" w:rsidTr="00F56F91">
        <w:tblPrEx>
          <w:tblCellMar>
            <w:top w:w="0" w:type="dxa"/>
            <w:bottom w:w="0" w:type="dxa"/>
          </w:tblCellMar>
        </w:tblPrEx>
        <w:trPr>
          <w:trHeight w:val="14884"/>
        </w:trPr>
        <w:tc>
          <w:tcPr>
            <w:tcW w:w="8911" w:type="dxa"/>
            <w:shd w:val="clear" w:color="auto" w:fill="auto"/>
          </w:tcPr>
          <w:p w14:paraId="77E460A6" w14:textId="77777777" w:rsidR="00AA6CF2" w:rsidRDefault="00AA6CF2" w:rsidP="002F27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 744 vzorcev živil, preiskanih v okviru</w:t>
            </w:r>
            <w:r w:rsidRPr="000423EB">
              <w:rPr>
                <w:rFonts w:ascii="Arial" w:hAnsi="Arial" w:cs="Arial"/>
              </w:rPr>
              <w:t xml:space="preserve"> programa rednega letnega</w:t>
            </w:r>
            <w:r>
              <w:rPr>
                <w:rFonts w:ascii="Arial" w:hAnsi="Arial" w:cs="Arial"/>
              </w:rPr>
              <w:t xml:space="preserve"> vzorčenja so v </w:t>
            </w:r>
            <w:r w:rsidRPr="007F7EB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7F7EBF">
              <w:rPr>
                <w:rFonts w:ascii="Arial" w:hAnsi="Arial" w:cs="Arial"/>
              </w:rPr>
              <w:t xml:space="preserve"> vzorcih živil (</w:t>
            </w:r>
            <w:r>
              <w:rPr>
                <w:rFonts w:ascii="Arial" w:hAnsi="Arial" w:cs="Arial"/>
              </w:rPr>
              <w:t xml:space="preserve">1,7 </w:t>
            </w:r>
            <w:r w:rsidRPr="007F7EBF">
              <w:rPr>
                <w:rFonts w:ascii="Arial" w:hAnsi="Arial" w:cs="Arial"/>
              </w:rPr>
              <w:t>%)</w:t>
            </w:r>
            <w:r w:rsidRPr="00655A33">
              <w:rPr>
                <w:rFonts w:ascii="Arial" w:hAnsi="Arial" w:cs="Arial"/>
              </w:rPr>
              <w:t xml:space="preserve"> ugotovljene vrednosti ostankov pesticidov, tudi ob upoštevanju merilne negotovosti</w:t>
            </w:r>
            <w:r>
              <w:rPr>
                <w:rFonts w:ascii="Arial" w:hAnsi="Arial" w:cs="Arial"/>
              </w:rPr>
              <w:t xml:space="preserve"> </w:t>
            </w:r>
            <w:r w:rsidRPr="00655A33">
              <w:rPr>
                <w:rFonts w:ascii="Arial" w:hAnsi="Arial" w:cs="Arial"/>
              </w:rPr>
              <w:t>presegale mejne vrednosti, vzorci niso bili v skladu z določili Uredbe (ES) št. 396/2005.</w:t>
            </w:r>
          </w:p>
          <w:p w14:paraId="0F5CABAE" w14:textId="77777777" w:rsidR="00AA6CF2" w:rsidRDefault="00AA6CF2" w:rsidP="002F27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7132F0EC" w14:textId="77777777" w:rsidR="00293107" w:rsidRPr="00655A33" w:rsidRDefault="008E214B" w:rsidP="002F279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 w:rsidRPr="00046A91">
              <w:rPr>
                <w:rFonts w:ascii="Arial" w:hAnsi="Arial" w:cs="Arial"/>
              </w:rPr>
              <w:t xml:space="preserve">Neskladni </w:t>
            </w:r>
            <w:r w:rsidR="00177BBD" w:rsidRPr="00046A91">
              <w:rPr>
                <w:rFonts w:ascii="Arial" w:hAnsi="Arial" w:cs="Arial"/>
              </w:rPr>
              <w:t>so bili</w:t>
            </w:r>
            <w:r w:rsidR="00F15923" w:rsidRPr="00046A91">
              <w:rPr>
                <w:rFonts w:ascii="Arial" w:hAnsi="Arial" w:cs="Arial"/>
              </w:rPr>
              <w:t xml:space="preserve"> naslednji vzorci</w:t>
            </w:r>
            <w:r w:rsidR="00F15923">
              <w:rPr>
                <w:rFonts w:ascii="Arial" w:hAnsi="Arial" w:cs="Arial"/>
              </w:rPr>
              <w:t xml:space="preserve"> živil</w:t>
            </w:r>
            <w:r w:rsidRPr="00E0262F">
              <w:rPr>
                <w:rFonts w:ascii="Arial" w:hAnsi="Arial" w:cs="Arial"/>
              </w:rPr>
              <w:t>:</w:t>
            </w:r>
          </w:p>
          <w:p w14:paraId="4A518F36" w14:textId="77777777" w:rsidR="00F403C4" w:rsidRPr="00655A33" w:rsidRDefault="00481AB9" w:rsidP="00481AB9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color w:val="000000"/>
                <w:u w:val="single"/>
              </w:rPr>
            </w:pPr>
            <w:r>
              <w:rPr>
                <w:rFonts w:ascii="Arial" w:hAnsi="Arial" w:cs="Arial"/>
                <w:color w:val="000000"/>
                <w:u w:val="single"/>
              </w:rPr>
              <w:t xml:space="preserve">- </w:t>
            </w:r>
            <w:r w:rsidR="003E52FA">
              <w:rPr>
                <w:rFonts w:ascii="Arial" w:hAnsi="Arial" w:cs="Arial"/>
                <w:b/>
                <w:color w:val="000000"/>
                <w:u w:val="single"/>
              </w:rPr>
              <w:t>5</w:t>
            </w:r>
            <w:r w:rsidR="007771BF" w:rsidRPr="00655A33">
              <w:rPr>
                <w:rFonts w:ascii="Arial" w:hAnsi="Arial" w:cs="Arial"/>
                <w:b/>
                <w:color w:val="000000"/>
                <w:u w:val="single"/>
              </w:rPr>
              <w:t xml:space="preserve"> vzor</w:t>
            </w:r>
            <w:r w:rsidR="00252326" w:rsidRPr="00655A33">
              <w:rPr>
                <w:rFonts w:ascii="Arial" w:hAnsi="Arial" w:cs="Arial"/>
                <w:b/>
                <w:color w:val="000000"/>
                <w:u w:val="single"/>
              </w:rPr>
              <w:t>c</w:t>
            </w:r>
            <w:r w:rsidR="006C148F" w:rsidRPr="00655A33">
              <w:rPr>
                <w:rFonts w:ascii="Arial" w:hAnsi="Arial" w:cs="Arial"/>
                <w:b/>
                <w:color w:val="000000"/>
                <w:u w:val="single"/>
              </w:rPr>
              <w:t>ev</w:t>
            </w:r>
            <w:r w:rsidR="002F2797" w:rsidRPr="00655A33">
              <w:rPr>
                <w:rFonts w:ascii="Arial" w:hAnsi="Arial" w:cs="Arial"/>
                <w:b/>
                <w:color w:val="000000"/>
                <w:u w:val="single"/>
              </w:rPr>
              <w:t xml:space="preserve"> </w:t>
            </w:r>
            <w:r w:rsidR="007771BF" w:rsidRPr="00655A33">
              <w:rPr>
                <w:rFonts w:ascii="Arial" w:hAnsi="Arial" w:cs="Arial"/>
                <w:b/>
                <w:color w:val="000000"/>
                <w:u w:val="single"/>
              </w:rPr>
              <w:t>sadja</w:t>
            </w:r>
            <w:r w:rsidR="00F403C4" w:rsidRPr="00655A33">
              <w:rPr>
                <w:rFonts w:ascii="Arial" w:hAnsi="Arial" w:cs="Arial"/>
                <w:b/>
                <w:color w:val="000000"/>
                <w:u w:val="single"/>
              </w:rPr>
              <w:t>:</w:t>
            </w:r>
          </w:p>
          <w:p w14:paraId="35EFDFA9" w14:textId="77777777" w:rsidR="00F403C4" w:rsidRPr="00655A33" w:rsidRDefault="00F403C4" w:rsidP="00CF1310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  <w:u w:val="single"/>
              </w:rPr>
            </w:pPr>
            <w:r w:rsidRPr="00655A33">
              <w:rPr>
                <w:rFonts w:ascii="Arial" w:hAnsi="Arial" w:cs="Arial"/>
              </w:rPr>
              <w:t xml:space="preserve">- </w:t>
            </w:r>
            <w:r w:rsidR="003E52FA">
              <w:rPr>
                <w:rFonts w:ascii="Arial" w:eastAsia="@Arial Unicode MS" w:hAnsi="Arial" w:cs="Arial"/>
                <w:color w:val="000000"/>
              </w:rPr>
              <w:t>2</w:t>
            </w:r>
            <w:r w:rsidR="00E0262F" w:rsidRPr="00E136FD">
              <w:rPr>
                <w:rFonts w:ascii="Arial" w:eastAsia="@Arial Unicode MS" w:hAnsi="Arial" w:cs="Arial"/>
                <w:color w:val="000000"/>
              </w:rPr>
              <w:t xml:space="preserve">x </w:t>
            </w:r>
            <w:r w:rsidR="004C42E6" w:rsidRPr="00E136FD">
              <w:rPr>
                <w:rFonts w:ascii="Arial" w:eastAsia="@Arial Unicode MS" w:hAnsi="Arial" w:cs="Arial"/>
                <w:color w:val="000000"/>
              </w:rPr>
              <w:t>gr</w:t>
            </w:r>
            <w:r w:rsidR="003E52FA">
              <w:rPr>
                <w:rFonts w:ascii="Arial" w:eastAsia="@Arial Unicode MS" w:hAnsi="Arial" w:cs="Arial"/>
                <w:color w:val="000000"/>
              </w:rPr>
              <w:t xml:space="preserve">anatno jabolko </w:t>
            </w:r>
            <w:r w:rsidR="004C42E6" w:rsidRPr="00655A33">
              <w:rPr>
                <w:rFonts w:ascii="Arial" w:eastAsia="@Arial Unicode MS" w:hAnsi="Arial" w:cs="Arial"/>
                <w:color w:val="000000"/>
              </w:rPr>
              <w:t xml:space="preserve">(izvor: Turčija): </w:t>
            </w:r>
            <w:r w:rsidR="004C42E6" w:rsidRPr="00D81EC4">
              <w:rPr>
                <w:rFonts w:ascii="Arial" w:eastAsia="@Arial Unicode MS" w:hAnsi="Arial" w:cs="Arial"/>
                <w:color w:val="000000"/>
              </w:rPr>
              <w:t>presežena mejna vrednost</w:t>
            </w:r>
            <w:r w:rsidR="003E52FA">
              <w:rPr>
                <w:rFonts w:ascii="Arial" w:eastAsia="@Arial Unicode MS" w:hAnsi="Arial" w:cs="Arial"/>
                <w:color w:val="000000"/>
              </w:rPr>
              <w:t xml:space="preserve"> </w:t>
            </w:r>
            <w:proofErr w:type="spellStart"/>
            <w:r w:rsidR="003E52FA">
              <w:rPr>
                <w:rFonts w:ascii="Arial" w:eastAsia="@Arial Unicode MS" w:hAnsi="Arial" w:cs="Arial"/>
                <w:color w:val="000000"/>
              </w:rPr>
              <w:t>acetamiprida</w:t>
            </w:r>
            <w:proofErr w:type="spellEnd"/>
            <w:r w:rsidR="00E0262F" w:rsidRPr="00D81EC4">
              <w:rPr>
                <w:rFonts w:ascii="Arial" w:eastAsia="@Arial Unicode MS" w:hAnsi="Arial" w:cs="Arial"/>
                <w:color w:val="000000"/>
              </w:rPr>
              <w:t>;</w:t>
            </w:r>
            <w:r w:rsidR="004C42E6" w:rsidRPr="00655A33">
              <w:rPr>
                <w:rFonts w:ascii="Arial" w:eastAsia="@Arial Unicode MS" w:hAnsi="Arial" w:cs="Arial"/>
                <w:color w:val="000000"/>
                <w:u w:val="single"/>
              </w:rPr>
              <w:t xml:space="preserve"> </w:t>
            </w:r>
          </w:p>
          <w:p w14:paraId="4E643674" w14:textId="77777777" w:rsidR="00E0262F" w:rsidRPr="00D81EC4" w:rsidRDefault="00E0262F" w:rsidP="00E0262F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  <w:u w:val="single"/>
              </w:rPr>
            </w:pPr>
            <w:r w:rsidRPr="00655A33">
              <w:rPr>
                <w:rFonts w:ascii="Arial" w:hAnsi="Arial" w:cs="Arial"/>
              </w:rPr>
              <w:t xml:space="preserve">- </w:t>
            </w:r>
            <w:r w:rsidR="003E52FA">
              <w:rPr>
                <w:rFonts w:ascii="Arial" w:hAnsi="Arial" w:cs="Arial"/>
              </w:rPr>
              <w:t>1</w:t>
            </w:r>
            <w:r w:rsidR="00E136FD">
              <w:rPr>
                <w:rFonts w:ascii="Arial" w:hAnsi="Arial" w:cs="Arial"/>
              </w:rPr>
              <w:t>x</w:t>
            </w:r>
            <w:r w:rsidR="007B69A4">
              <w:rPr>
                <w:rFonts w:ascii="Arial" w:hAnsi="Arial" w:cs="Arial"/>
              </w:rPr>
              <w:t xml:space="preserve"> </w:t>
            </w:r>
            <w:r w:rsidR="00617805">
              <w:rPr>
                <w:rFonts w:ascii="Arial" w:hAnsi="Arial" w:cs="Arial"/>
              </w:rPr>
              <w:t xml:space="preserve">kaki </w:t>
            </w:r>
            <w:r w:rsidRPr="00655A33">
              <w:rPr>
                <w:rFonts w:ascii="Arial" w:eastAsia="@Arial Unicode MS" w:hAnsi="Arial" w:cs="Arial"/>
                <w:color w:val="000000"/>
              </w:rPr>
              <w:t>(izvor:</w:t>
            </w:r>
            <w:r w:rsidR="00617805">
              <w:rPr>
                <w:rFonts w:ascii="Arial" w:eastAsia="@Arial Unicode MS" w:hAnsi="Arial" w:cs="Arial"/>
                <w:color w:val="000000"/>
              </w:rPr>
              <w:t xml:space="preserve"> Španija</w:t>
            </w:r>
            <w:r w:rsidRPr="00655A33">
              <w:rPr>
                <w:rFonts w:ascii="Arial" w:eastAsia="@Arial Unicode MS" w:hAnsi="Arial" w:cs="Arial"/>
                <w:color w:val="000000"/>
              </w:rPr>
              <w:t xml:space="preserve">): </w:t>
            </w:r>
            <w:r w:rsidRPr="00D81EC4">
              <w:rPr>
                <w:rFonts w:ascii="Arial" w:eastAsia="@Arial Unicode MS" w:hAnsi="Arial" w:cs="Arial"/>
                <w:color w:val="000000"/>
              </w:rPr>
              <w:t>presežena mejna vrednost</w:t>
            </w:r>
            <w:r w:rsidR="00D81EC4" w:rsidRPr="00D81EC4">
              <w:rPr>
                <w:rFonts w:ascii="Arial" w:eastAsia="@Arial Unicode MS" w:hAnsi="Arial" w:cs="Arial"/>
                <w:color w:val="000000"/>
              </w:rPr>
              <w:t xml:space="preserve"> </w:t>
            </w:r>
            <w:proofErr w:type="spellStart"/>
            <w:r w:rsidR="00D81EC4" w:rsidRPr="00D81EC4">
              <w:rPr>
                <w:rFonts w:ascii="Arial" w:eastAsia="@Arial Unicode MS" w:hAnsi="Arial" w:cs="Arial"/>
                <w:color w:val="000000"/>
              </w:rPr>
              <w:t>acetamiprida</w:t>
            </w:r>
            <w:proofErr w:type="spellEnd"/>
            <w:r w:rsidR="003E52FA">
              <w:rPr>
                <w:rFonts w:ascii="Arial" w:eastAsia="@Arial Unicode MS" w:hAnsi="Arial" w:cs="Arial"/>
                <w:color w:val="000000"/>
              </w:rPr>
              <w:t xml:space="preserve"> in </w:t>
            </w:r>
            <w:proofErr w:type="spellStart"/>
            <w:r w:rsidR="003E52FA">
              <w:rPr>
                <w:rFonts w:ascii="Arial" w:hAnsi="Arial" w:cs="Arial"/>
              </w:rPr>
              <w:t>klorpirifos</w:t>
            </w:r>
            <w:proofErr w:type="spellEnd"/>
            <w:r w:rsidR="003E52FA">
              <w:rPr>
                <w:rFonts w:ascii="Arial" w:hAnsi="Arial" w:cs="Arial"/>
              </w:rPr>
              <w:t>-etila</w:t>
            </w:r>
            <w:r w:rsidRPr="00D81EC4">
              <w:rPr>
                <w:rFonts w:ascii="Arial" w:eastAsia="@Arial Unicode MS" w:hAnsi="Arial" w:cs="Arial"/>
                <w:color w:val="000000"/>
              </w:rPr>
              <w:t>;</w:t>
            </w:r>
            <w:r w:rsidRPr="00D81EC4">
              <w:rPr>
                <w:rFonts w:ascii="Arial" w:eastAsia="@Arial Unicode MS" w:hAnsi="Arial" w:cs="Arial"/>
                <w:color w:val="000000"/>
                <w:u w:val="single"/>
              </w:rPr>
              <w:t xml:space="preserve"> </w:t>
            </w:r>
          </w:p>
          <w:p w14:paraId="7589D4BB" w14:textId="77777777" w:rsidR="0024061A" w:rsidRDefault="00E0262F" w:rsidP="00E0262F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eastAsia="@Arial Unicode MS" w:hAnsi="Arial" w:cs="Arial"/>
                <w:color w:val="000000"/>
              </w:rPr>
            </w:pPr>
            <w:r w:rsidRPr="00D81EC4">
              <w:rPr>
                <w:rFonts w:ascii="Arial" w:hAnsi="Arial" w:cs="Arial"/>
                <w:color w:val="000000"/>
              </w:rPr>
              <w:t xml:space="preserve">- </w:t>
            </w:r>
            <w:r w:rsidR="003E52FA">
              <w:rPr>
                <w:rFonts w:ascii="Arial" w:hAnsi="Arial" w:cs="Arial"/>
                <w:color w:val="000000"/>
              </w:rPr>
              <w:t xml:space="preserve">jagode (zamrznjene) </w:t>
            </w:r>
            <w:r w:rsidRPr="00D81EC4">
              <w:rPr>
                <w:rFonts w:ascii="Arial" w:hAnsi="Arial" w:cs="Arial"/>
                <w:color w:val="000000"/>
              </w:rPr>
              <w:t>(</w:t>
            </w:r>
            <w:r w:rsidRPr="00D81EC4">
              <w:rPr>
                <w:rFonts w:ascii="Arial" w:eastAsia="@Arial Unicode MS" w:hAnsi="Arial" w:cs="Arial"/>
                <w:color w:val="000000"/>
              </w:rPr>
              <w:t>izvor:</w:t>
            </w:r>
            <w:r w:rsidR="003E52FA">
              <w:rPr>
                <w:rFonts w:ascii="Arial" w:eastAsia="@Arial Unicode MS" w:hAnsi="Arial" w:cs="Arial"/>
                <w:color w:val="000000"/>
              </w:rPr>
              <w:t xml:space="preserve"> Madžarska</w:t>
            </w:r>
            <w:r w:rsidRPr="00D81EC4">
              <w:rPr>
                <w:rFonts w:ascii="Arial" w:hAnsi="Arial" w:cs="Arial"/>
                <w:color w:val="000000"/>
              </w:rPr>
              <w:t xml:space="preserve">) - </w:t>
            </w:r>
            <w:r w:rsidRPr="00D81EC4">
              <w:rPr>
                <w:rFonts w:ascii="Arial" w:hAnsi="Arial" w:cs="Arial"/>
              </w:rPr>
              <w:t>presežena mejna vrednost</w:t>
            </w:r>
            <w:r w:rsidR="003E52FA">
              <w:rPr>
                <w:rFonts w:ascii="Arial" w:hAnsi="Arial" w:cs="Arial"/>
              </w:rPr>
              <w:t xml:space="preserve"> </w:t>
            </w:r>
            <w:proofErr w:type="spellStart"/>
            <w:r w:rsidR="003E52FA">
              <w:rPr>
                <w:rFonts w:ascii="Arial" w:hAnsi="Arial" w:cs="Arial"/>
              </w:rPr>
              <w:t>propamokarba</w:t>
            </w:r>
            <w:proofErr w:type="spellEnd"/>
            <w:r w:rsidR="007B69A4">
              <w:rPr>
                <w:rFonts w:ascii="Arial" w:eastAsia="@Arial Unicode MS" w:hAnsi="Arial" w:cs="Arial"/>
                <w:color w:val="000000"/>
              </w:rPr>
              <w:t>;</w:t>
            </w:r>
          </w:p>
          <w:p w14:paraId="43B30CE9" w14:textId="77777777" w:rsidR="00E0262F" w:rsidRPr="003E52FA" w:rsidRDefault="007B69A4" w:rsidP="003E52FA">
            <w:pPr>
              <w:autoSpaceDE w:val="0"/>
              <w:autoSpaceDN w:val="0"/>
              <w:adjustRightInd w:val="0"/>
              <w:spacing w:line="360" w:lineRule="auto"/>
              <w:ind w:left="750"/>
              <w:rPr>
                <w:rFonts w:ascii="Arial" w:hAnsi="Arial" w:cs="Arial"/>
              </w:rPr>
            </w:pPr>
            <w:r w:rsidRPr="00D81EC4">
              <w:rPr>
                <w:rFonts w:ascii="Arial" w:hAnsi="Arial" w:cs="Arial"/>
                <w:color w:val="000000"/>
              </w:rPr>
              <w:t xml:space="preserve">- </w:t>
            </w:r>
            <w:r w:rsidR="003E52FA">
              <w:rPr>
                <w:rFonts w:ascii="Arial" w:hAnsi="Arial" w:cs="Arial"/>
                <w:color w:val="000000"/>
              </w:rPr>
              <w:t xml:space="preserve">slive </w:t>
            </w:r>
            <w:r w:rsidRPr="00D81EC4">
              <w:rPr>
                <w:rFonts w:ascii="Arial" w:hAnsi="Arial" w:cs="Arial"/>
                <w:color w:val="000000"/>
              </w:rPr>
              <w:t>(</w:t>
            </w:r>
            <w:r w:rsidRPr="00D81EC4">
              <w:rPr>
                <w:rFonts w:ascii="Arial" w:eastAsia="@Arial Unicode MS" w:hAnsi="Arial" w:cs="Arial"/>
                <w:color w:val="000000"/>
              </w:rPr>
              <w:t>izvor:</w:t>
            </w:r>
            <w:r w:rsidR="003E52FA">
              <w:rPr>
                <w:rFonts w:ascii="Arial" w:eastAsia="@Arial Unicode MS" w:hAnsi="Arial" w:cs="Arial"/>
                <w:color w:val="000000"/>
              </w:rPr>
              <w:t xml:space="preserve"> Poljska</w:t>
            </w:r>
            <w:r w:rsidRPr="00D81EC4">
              <w:rPr>
                <w:rFonts w:ascii="Arial" w:hAnsi="Arial" w:cs="Arial"/>
                <w:color w:val="000000"/>
              </w:rPr>
              <w:t xml:space="preserve">) - </w:t>
            </w:r>
            <w:r w:rsidRPr="00D81EC4">
              <w:rPr>
                <w:rFonts w:ascii="Arial" w:hAnsi="Arial" w:cs="Arial"/>
              </w:rPr>
              <w:t>presežena mejna vrednost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="00293107">
              <w:rPr>
                <w:rFonts w:ascii="Arial" w:hAnsi="Arial" w:cs="Arial"/>
              </w:rPr>
              <w:t>klorpirifos</w:t>
            </w:r>
            <w:proofErr w:type="spellEnd"/>
            <w:r w:rsidR="00293107">
              <w:rPr>
                <w:rFonts w:ascii="Arial" w:hAnsi="Arial" w:cs="Arial"/>
              </w:rPr>
              <w:t>-etila</w:t>
            </w:r>
            <w:r w:rsidR="0024061A">
              <w:rPr>
                <w:rFonts w:ascii="Arial" w:eastAsia="@Arial Unicode MS" w:hAnsi="Arial" w:cs="Arial"/>
                <w:color w:val="000000"/>
              </w:rPr>
              <w:t>.</w:t>
            </w:r>
          </w:p>
          <w:p w14:paraId="47030D9A" w14:textId="77777777" w:rsidR="009A10CF" w:rsidRPr="00655A33" w:rsidRDefault="009A10CF" w:rsidP="0029310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u w:val="single"/>
              </w:rPr>
            </w:pPr>
          </w:p>
          <w:p w14:paraId="5B2DA74F" w14:textId="77777777" w:rsidR="006729AC" w:rsidRPr="00481AB9" w:rsidRDefault="00F56F91" w:rsidP="00F56F9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u w:val="single"/>
              </w:rPr>
            </w:pPr>
            <w:r>
              <w:rPr>
                <w:rFonts w:ascii="Arial" w:hAnsi="Arial" w:cs="Arial"/>
                <w:color w:val="000000"/>
                <w:u w:val="single"/>
              </w:rPr>
              <w:t xml:space="preserve">- </w:t>
            </w:r>
            <w:r w:rsidR="003E52FA">
              <w:rPr>
                <w:rFonts w:ascii="Arial" w:hAnsi="Arial" w:cs="Arial"/>
                <w:b/>
                <w:color w:val="000000"/>
                <w:u w:val="single"/>
              </w:rPr>
              <w:t>8</w:t>
            </w:r>
            <w:r w:rsidR="006729AC" w:rsidRPr="00E0262F">
              <w:rPr>
                <w:rFonts w:ascii="Arial" w:hAnsi="Arial" w:cs="Arial"/>
                <w:color w:val="000000"/>
                <w:u w:val="single"/>
              </w:rPr>
              <w:t xml:space="preserve"> </w:t>
            </w:r>
            <w:r w:rsidR="00EA12DD">
              <w:rPr>
                <w:rFonts w:ascii="Arial" w:hAnsi="Arial" w:cs="Arial"/>
                <w:b/>
                <w:bCs/>
                <w:color w:val="000000"/>
                <w:u w:val="single"/>
              </w:rPr>
              <w:t>vzor</w:t>
            </w:r>
            <w:r w:rsidR="00617805">
              <w:rPr>
                <w:rFonts w:ascii="Arial" w:hAnsi="Arial" w:cs="Arial"/>
                <w:b/>
                <w:bCs/>
                <w:color w:val="000000"/>
                <w:u w:val="single"/>
              </w:rPr>
              <w:t>c</w:t>
            </w:r>
            <w:r w:rsidR="007B69A4">
              <w:rPr>
                <w:rFonts w:ascii="Arial" w:hAnsi="Arial" w:cs="Arial"/>
                <w:b/>
                <w:bCs/>
                <w:color w:val="000000"/>
                <w:u w:val="single"/>
              </w:rPr>
              <w:t>ev</w:t>
            </w:r>
            <w:r w:rsidR="00B80775" w:rsidRPr="00E0262F">
              <w:rPr>
                <w:rFonts w:ascii="Arial" w:hAnsi="Arial" w:cs="Arial"/>
                <w:b/>
                <w:bCs/>
                <w:color w:val="000000"/>
                <w:u w:val="single"/>
              </w:rPr>
              <w:t xml:space="preserve"> zelenjave</w:t>
            </w:r>
            <w:r w:rsidR="006729AC" w:rsidRPr="00E0262F">
              <w:rPr>
                <w:rFonts w:ascii="Arial" w:hAnsi="Arial" w:cs="Arial"/>
                <w:b/>
                <w:bCs/>
                <w:color w:val="000000"/>
                <w:u w:val="single"/>
              </w:rPr>
              <w:t>:</w:t>
            </w:r>
          </w:p>
          <w:p w14:paraId="01785DCA" w14:textId="77777777" w:rsidR="00EA12DD" w:rsidRDefault="00D22F8E" w:rsidP="008C62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046A91">
              <w:rPr>
                <w:rFonts w:ascii="Arial" w:hAnsi="Arial" w:cs="Arial"/>
              </w:rPr>
              <w:t xml:space="preserve">2x </w:t>
            </w:r>
            <w:r w:rsidR="003E52FA">
              <w:rPr>
                <w:rFonts w:ascii="Arial" w:hAnsi="Arial" w:cs="Arial"/>
              </w:rPr>
              <w:t xml:space="preserve">fižol (suhi) </w:t>
            </w:r>
            <w:r w:rsidR="00EA12DD">
              <w:rPr>
                <w:rFonts w:ascii="Arial" w:hAnsi="Arial" w:cs="Arial"/>
              </w:rPr>
              <w:t>(izvor:</w:t>
            </w:r>
            <w:r w:rsidR="003E52FA">
              <w:rPr>
                <w:rFonts w:ascii="Arial" w:hAnsi="Arial" w:cs="Arial"/>
              </w:rPr>
              <w:t xml:space="preserve"> Bosna in Hercegovina, Egipt</w:t>
            </w:r>
            <w:r w:rsidR="00EA12DD">
              <w:rPr>
                <w:rFonts w:ascii="Arial" w:hAnsi="Arial" w:cs="Arial"/>
              </w:rPr>
              <w:t>):</w:t>
            </w:r>
            <w:r w:rsidR="00FC72C4">
              <w:rPr>
                <w:rFonts w:ascii="Arial" w:hAnsi="Arial" w:cs="Arial"/>
                <w:color w:val="000000"/>
              </w:rPr>
              <w:t xml:space="preserve"> </w:t>
            </w:r>
            <w:r w:rsidR="00FC72C4" w:rsidRPr="00D81EC4">
              <w:rPr>
                <w:rFonts w:ascii="Arial" w:hAnsi="Arial" w:cs="Arial"/>
              </w:rPr>
              <w:t>presežena mejna vrednost</w:t>
            </w:r>
            <w:r w:rsidR="003E52FA">
              <w:rPr>
                <w:rFonts w:ascii="Arial" w:hAnsi="Arial" w:cs="Arial"/>
              </w:rPr>
              <w:t xml:space="preserve"> etilen oksida</w:t>
            </w:r>
            <w:r w:rsidR="002B0C01">
              <w:rPr>
                <w:rFonts w:ascii="Arial" w:hAnsi="Arial" w:cs="Arial"/>
              </w:rPr>
              <w:t>;</w:t>
            </w:r>
          </w:p>
          <w:p w14:paraId="01B2CAEE" w14:textId="77777777" w:rsidR="00046A91" w:rsidRDefault="00046A91" w:rsidP="008C62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eastAsia="@Arial Unicode MS" w:hAnsi="Arial" w:cs="Arial"/>
                <w:color w:val="000000"/>
              </w:rPr>
              <w:t xml:space="preserve">- 2x </w:t>
            </w:r>
            <w:proofErr w:type="spellStart"/>
            <w:r>
              <w:rPr>
                <w:rFonts w:ascii="Arial" w:eastAsia="@Arial Unicode MS" w:hAnsi="Arial" w:cs="Arial"/>
                <w:color w:val="000000"/>
              </w:rPr>
              <w:t>petršilj</w:t>
            </w:r>
            <w:proofErr w:type="spellEnd"/>
            <w:r>
              <w:rPr>
                <w:rFonts w:ascii="Arial" w:eastAsia="@Arial Unicode MS" w:hAnsi="Arial" w:cs="Arial"/>
                <w:color w:val="000000"/>
              </w:rPr>
              <w:t xml:space="preserve"> (</w:t>
            </w:r>
            <w:r w:rsidRPr="00D81EC4">
              <w:rPr>
                <w:rFonts w:ascii="Arial" w:eastAsia="@Arial Unicode MS" w:hAnsi="Arial" w:cs="Arial"/>
                <w:color w:val="000000"/>
              </w:rPr>
              <w:t>izvor:</w:t>
            </w:r>
            <w:r>
              <w:rPr>
                <w:rFonts w:ascii="Arial" w:eastAsia="@Arial Unicode MS" w:hAnsi="Arial" w:cs="Arial"/>
                <w:color w:val="000000"/>
              </w:rPr>
              <w:t xml:space="preserve"> Italija</w:t>
            </w:r>
            <w:r w:rsidRPr="00D81EC4">
              <w:rPr>
                <w:rFonts w:ascii="Arial" w:hAnsi="Arial" w:cs="Arial"/>
                <w:color w:val="000000"/>
              </w:rPr>
              <w:t xml:space="preserve">) </w:t>
            </w:r>
            <w:r>
              <w:rPr>
                <w:rFonts w:ascii="Arial" w:hAnsi="Arial" w:cs="Arial"/>
                <w:color w:val="000000"/>
              </w:rPr>
              <w:t>–</w:t>
            </w:r>
            <w:r w:rsidRPr="00D81EC4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1x </w:t>
            </w:r>
            <w:r w:rsidRPr="00D81EC4">
              <w:rPr>
                <w:rFonts w:ascii="Arial" w:hAnsi="Arial" w:cs="Arial"/>
              </w:rPr>
              <w:t>presežena mejna vrednost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linurona</w:t>
            </w:r>
            <w:proofErr w:type="spellEnd"/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color w:val="000000"/>
              </w:rPr>
              <w:t xml:space="preserve"> 1x </w:t>
            </w:r>
            <w:r w:rsidRPr="00D81EC4">
              <w:rPr>
                <w:rFonts w:ascii="Arial" w:hAnsi="Arial" w:cs="Arial"/>
              </w:rPr>
              <w:t>presežena mejna vrednost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prometrina</w:t>
            </w:r>
            <w:proofErr w:type="spellEnd"/>
            <w:r>
              <w:rPr>
                <w:rFonts w:ascii="Arial" w:hAnsi="Arial" w:cs="Arial"/>
              </w:rPr>
              <w:t>;</w:t>
            </w:r>
          </w:p>
          <w:p w14:paraId="431FB6F2" w14:textId="77777777" w:rsidR="00EA12DD" w:rsidRDefault="00EA12DD" w:rsidP="008C62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3E52FA">
              <w:rPr>
                <w:rFonts w:ascii="Arial" w:hAnsi="Arial" w:cs="Arial"/>
              </w:rPr>
              <w:t xml:space="preserve">soja </w:t>
            </w:r>
            <w:r>
              <w:rPr>
                <w:rFonts w:ascii="Arial" w:hAnsi="Arial" w:cs="Arial"/>
              </w:rPr>
              <w:t>(</w:t>
            </w:r>
            <w:r w:rsidR="00046A91">
              <w:rPr>
                <w:rFonts w:ascii="Arial" w:hAnsi="Arial" w:cs="Arial"/>
              </w:rPr>
              <w:t>zelena, suha) (</w:t>
            </w:r>
            <w:r>
              <w:rPr>
                <w:rFonts w:ascii="Arial" w:hAnsi="Arial" w:cs="Arial"/>
              </w:rPr>
              <w:t>izvor</w:t>
            </w:r>
            <w:r w:rsidR="00046A91">
              <w:rPr>
                <w:rFonts w:ascii="Arial" w:hAnsi="Arial" w:cs="Arial"/>
              </w:rPr>
              <w:t>: Argentina</w:t>
            </w:r>
            <w:r>
              <w:rPr>
                <w:rFonts w:ascii="Arial" w:hAnsi="Arial" w:cs="Arial"/>
              </w:rPr>
              <w:t xml:space="preserve">): </w:t>
            </w:r>
            <w:r w:rsidRPr="00E13F9F">
              <w:rPr>
                <w:rStyle w:val="PodnaslovZnak"/>
                <w:rFonts w:ascii="Arial" w:hAnsi="Arial" w:cs="Arial"/>
                <w:sz w:val="20"/>
                <w:szCs w:val="20"/>
              </w:rPr>
              <w:t>presežena mejna vrednost</w:t>
            </w:r>
            <w:r w:rsidR="00046A91">
              <w:rPr>
                <w:rStyle w:val="PodnaslovZnak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46A91">
              <w:rPr>
                <w:rStyle w:val="PodnaslovZnak"/>
                <w:rFonts w:ascii="Arial" w:hAnsi="Arial" w:cs="Arial"/>
                <w:sz w:val="20"/>
                <w:szCs w:val="20"/>
              </w:rPr>
              <w:t>klotianidina</w:t>
            </w:r>
            <w:proofErr w:type="spellEnd"/>
            <w:r w:rsidR="00046A91">
              <w:rPr>
                <w:rStyle w:val="PodnaslovZnak"/>
                <w:rFonts w:ascii="Arial" w:hAnsi="Arial" w:cs="Arial"/>
                <w:sz w:val="20"/>
                <w:szCs w:val="20"/>
              </w:rPr>
              <w:t xml:space="preserve"> in </w:t>
            </w:r>
            <w:proofErr w:type="spellStart"/>
            <w:r w:rsidR="00046A91">
              <w:rPr>
                <w:rStyle w:val="PodnaslovZnak"/>
                <w:rFonts w:ascii="Arial" w:hAnsi="Arial" w:cs="Arial"/>
                <w:sz w:val="20"/>
                <w:szCs w:val="20"/>
              </w:rPr>
              <w:t>tetrametrina</w:t>
            </w:r>
            <w:proofErr w:type="spellEnd"/>
            <w:r w:rsidR="00FC72C4">
              <w:rPr>
                <w:rStyle w:val="PodnaslovZnak"/>
                <w:rFonts w:ascii="Arial" w:hAnsi="Arial" w:cs="Arial"/>
                <w:sz w:val="20"/>
                <w:szCs w:val="20"/>
              </w:rPr>
              <w:t>;</w:t>
            </w:r>
          </w:p>
          <w:p w14:paraId="32BA46E1" w14:textId="77777777" w:rsidR="00D22F8E" w:rsidRDefault="00EA12DD" w:rsidP="008C62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046A91">
              <w:rPr>
                <w:rFonts w:ascii="Arial" w:hAnsi="Arial" w:cs="Arial"/>
              </w:rPr>
              <w:t xml:space="preserve">zelena (gomolj) </w:t>
            </w:r>
            <w:r w:rsidR="00E0262F" w:rsidRPr="00E13F9F">
              <w:rPr>
                <w:rStyle w:val="PodnaslovZnak"/>
                <w:rFonts w:ascii="Arial" w:hAnsi="Arial" w:cs="Arial"/>
                <w:sz w:val="20"/>
                <w:szCs w:val="20"/>
              </w:rPr>
              <w:t>(izvor: Slovenija): presežena mejna vrednost</w:t>
            </w:r>
            <w:r w:rsidR="00FC72C4">
              <w:rPr>
                <w:rStyle w:val="PodnaslovZnak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46A91">
              <w:rPr>
                <w:rStyle w:val="PodnaslovZnak"/>
                <w:rFonts w:ascii="Arial" w:hAnsi="Arial" w:cs="Arial"/>
                <w:sz w:val="20"/>
                <w:szCs w:val="20"/>
              </w:rPr>
              <w:t>mandipropa</w:t>
            </w:r>
            <w:r w:rsidR="00FC72C4">
              <w:rPr>
                <w:rFonts w:ascii="Arial" w:hAnsi="Arial" w:cs="Arial"/>
                <w:color w:val="000000"/>
              </w:rPr>
              <w:t>mida</w:t>
            </w:r>
            <w:proofErr w:type="spellEnd"/>
            <w:r w:rsidR="00FC72C4">
              <w:rPr>
                <w:rFonts w:ascii="Arial" w:hAnsi="Arial" w:cs="Arial"/>
                <w:color w:val="000000"/>
              </w:rPr>
              <w:t>;</w:t>
            </w:r>
          </w:p>
          <w:p w14:paraId="2F3DF29E" w14:textId="77777777" w:rsidR="00FC72C4" w:rsidRPr="00FC72C4" w:rsidRDefault="00FC72C4" w:rsidP="008C62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- </w:t>
            </w:r>
            <w:r w:rsidR="00046A91">
              <w:rPr>
                <w:rFonts w:ascii="Arial" w:hAnsi="Arial" w:cs="Arial"/>
                <w:color w:val="000000"/>
              </w:rPr>
              <w:t xml:space="preserve">krompir </w:t>
            </w:r>
            <w:r w:rsidRPr="00E13F9F">
              <w:rPr>
                <w:rStyle w:val="PodnaslovZnak"/>
                <w:rFonts w:ascii="Arial" w:hAnsi="Arial" w:cs="Arial"/>
                <w:sz w:val="20"/>
                <w:szCs w:val="20"/>
              </w:rPr>
              <w:t>(izvor:</w:t>
            </w:r>
            <w:r w:rsidR="00046A91">
              <w:rPr>
                <w:rStyle w:val="PodnaslovZnak"/>
                <w:rFonts w:ascii="Arial" w:hAnsi="Arial" w:cs="Arial"/>
                <w:sz w:val="20"/>
                <w:szCs w:val="20"/>
              </w:rPr>
              <w:t xml:space="preserve"> Egipt</w:t>
            </w:r>
            <w:r w:rsidRPr="00E13F9F">
              <w:rPr>
                <w:rStyle w:val="PodnaslovZnak"/>
                <w:rFonts w:ascii="Arial" w:hAnsi="Arial" w:cs="Arial"/>
                <w:sz w:val="20"/>
                <w:szCs w:val="20"/>
              </w:rPr>
              <w:t>): presežena mejna vrednost</w:t>
            </w:r>
            <w:r w:rsidR="00046A91">
              <w:rPr>
                <w:rStyle w:val="PodnaslovZnak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46A91">
              <w:rPr>
                <w:rStyle w:val="PodnaslovZnak"/>
                <w:rFonts w:ascii="Arial" w:hAnsi="Arial" w:cs="Arial"/>
                <w:sz w:val="20"/>
                <w:szCs w:val="20"/>
              </w:rPr>
              <w:t>imidakloprida</w:t>
            </w:r>
            <w:proofErr w:type="spellEnd"/>
            <w:r>
              <w:rPr>
                <w:rFonts w:ascii="Arial" w:hAnsi="Arial" w:cs="Arial"/>
                <w:color w:val="000000"/>
              </w:rPr>
              <w:t>;</w:t>
            </w:r>
          </w:p>
          <w:p w14:paraId="769158CF" w14:textId="77777777" w:rsidR="00E0262F" w:rsidRPr="00481AB9" w:rsidRDefault="00046A91" w:rsidP="008C6236">
            <w:pPr>
              <w:autoSpaceDE w:val="0"/>
              <w:autoSpaceDN w:val="0"/>
              <w:adjustRightInd w:val="0"/>
              <w:spacing w:line="360" w:lineRule="auto"/>
              <w:ind w:left="720"/>
              <w:rPr>
                <w:rFonts w:ascii="Arial" w:hAnsi="Arial" w:cs="Arial"/>
                <w:color w:val="000000"/>
                <w:u w:val="single"/>
              </w:rPr>
            </w:pPr>
            <w:r>
              <w:rPr>
                <w:rFonts w:ascii="Arial" w:hAnsi="Arial" w:cs="Arial"/>
              </w:rPr>
              <w:t xml:space="preserve">- paradižnik (izvor: Turčija) </w:t>
            </w:r>
            <w:r w:rsidRPr="00D81EC4">
              <w:rPr>
                <w:rFonts w:ascii="Arial" w:hAnsi="Arial" w:cs="Arial"/>
                <w:color w:val="000000"/>
              </w:rPr>
              <w:t xml:space="preserve">- </w:t>
            </w:r>
            <w:r w:rsidRPr="00D81EC4">
              <w:rPr>
                <w:rFonts w:ascii="Arial" w:hAnsi="Arial" w:cs="Arial"/>
              </w:rPr>
              <w:t>presežena mejna vrednost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klorpirifos</w:t>
            </w:r>
            <w:proofErr w:type="spellEnd"/>
            <w:r>
              <w:rPr>
                <w:rFonts w:ascii="Arial" w:hAnsi="Arial" w:cs="Arial"/>
              </w:rPr>
              <w:t>-metila</w:t>
            </w:r>
            <w:r>
              <w:rPr>
                <w:rFonts w:ascii="Arial" w:eastAsia="@Arial Unicode MS" w:hAnsi="Arial" w:cs="Arial"/>
                <w:color w:val="000000"/>
              </w:rPr>
              <w:t>.</w:t>
            </w:r>
          </w:p>
          <w:p w14:paraId="4108ECFE" w14:textId="77777777" w:rsidR="00F403C4" w:rsidRPr="00D81EC4" w:rsidRDefault="00F403C4" w:rsidP="00F403C4">
            <w:pPr>
              <w:autoSpaceDE w:val="0"/>
              <w:autoSpaceDN w:val="0"/>
              <w:adjustRightInd w:val="0"/>
              <w:ind w:left="720"/>
              <w:rPr>
                <w:rFonts w:ascii="Arial" w:eastAsia="@Arial Unicode MS" w:hAnsi="Arial" w:cs="Arial"/>
                <w:color w:val="000000"/>
              </w:rPr>
            </w:pPr>
          </w:p>
          <w:p w14:paraId="0E78A66A" w14:textId="77777777" w:rsidR="00AA6CF2" w:rsidRPr="00AA6CF2" w:rsidRDefault="00AA6CF2" w:rsidP="00AA6CF2">
            <w:pPr>
              <w:spacing w:before="240" w:line="360" w:lineRule="auto"/>
              <w:rPr>
                <w:rFonts w:ascii="Arial" w:hAnsi="Arial" w:cs="Arial"/>
                <w:szCs w:val="24"/>
              </w:rPr>
            </w:pPr>
            <w:bookmarkStart w:id="0" w:name="_Hlk144811113"/>
            <w:r w:rsidRPr="00AA6CF2">
              <w:rPr>
                <w:rFonts w:ascii="Arial" w:hAnsi="Arial" w:cs="Arial"/>
                <w:szCs w:val="24"/>
              </w:rPr>
              <w:t xml:space="preserve">Vzorčenje je potekalo naključno in skladno s postopki, predpisanimi v </w:t>
            </w:r>
            <w:r w:rsidRPr="00AA6CF2">
              <w:rPr>
                <w:rFonts w:ascii="Arial" w:hAnsi="Arial" w:cs="Arial"/>
              </w:rPr>
              <w:t>Uredbi o</w:t>
            </w:r>
            <w:r w:rsidRPr="00AA6CF2">
              <w:rPr>
                <w:rFonts w:ascii="Arial" w:eastAsia="Calibri" w:hAnsi="Arial" w:cs="Arial"/>
                <w:szCs w:val="24"/>
                <w:lang w:eastAsia="en-US"/>
              </w:rPr>
              <w:t xml:space="preserve"> metodah vzorčenja proizvodov in izvajanju uredbe (ES) o mejnih vrednostih ostankov pesticidov v ali na hrani in krmi rastlinskega in živalskega izvora</w:t>
            </w:r>
            <w:r w:rsidRPr="00AA6CF2">
              <w:rPr>
                <w:rFonts w:ascii="Arial" w:hAnsi="Arial" w:cs="Arial"/>
              </w:rPr>
              <w:t xml:space="preserve"> (Ur. l. RS, št. 31/2017).</w:t>
            </w:r>
            <w:r w:rsidRPr="00AA6CF2">
              <w:rPr>
                <w:rFonts w:ascii="Arial" w:hAnsi="Arial" w:cs="Arial"/>
                <w:szCs w:val="24"/>
              </w:rPr>
              <w:t xml:space="preserve"> Vzorci so bili odvzeti v različnih fazah: v fazi po obiranju primarnih proizvodov pripravljenih za trženje, v proizvodnji, prodaji, ob pakiranju, v distribuciji, maloprodaji, pa tudi iz silosov.</w:t>
            </w:r>
          </w:p>
          <w:p w14:paraId="4594F7B1" w14:textId="77777777" w:rsidR="006729AC" w:rsidRPr="00655A33" w:rsidRDefault="006729AC" w:rsidP="00F56F91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655A33">
              <w:rPr>
                <w:rFonts w:ascii="Arial" w:hAnsi="Arial" w:cs="Arial"/>
                <w:bCs/>
                <w:color w:val="000000"/>
              </w:rPr>
              <w:t xml:space="preserve">Za </w:t>
            </w:r>
            <w:r w:rsidR="00F322D5">
              <w:rPr>
                <w:rFonts w:ascii="Arial" w:hAnsi="Arial" w:cs="Arial"/>
                <w:bCs/>
                <w:color w:val="000000"/>
              </w:rPr>
              <w:t xml:space="preserve">vse </w:t>
            </w:r>
            <w:r w:rsidRPr="00655A33">
              <w:rPr>
                <w:rFonts w:ascii="Arial" w:hAnsi="Arial" w:cs="Arial"/>
                <w:bCs/>
                <w:color w:val="000000"/>
              </w:rPr>
              <w:t>zgoraj navedene vzorce</w:t>
            </w:r>
            <w:r w:rsidR="00B2420B">
              <w:rPr>
                <w:rFonts w:ascii="Arial" w:hAnsi="Arial" w:cs="Arial"/>
                <w:bCs/>
                <w:color w:val="000000"/>
              </w:rPr>
              <w:t>, za kater</w:t>
            </w:r>
            <w:r w:rsidR="006C1118">
              <w:rPr>
                <w:rFonts w:ascii="Arial" w:hAnsi="Arial" w:cs="Arial"/>
                <w:bCs/>
                <w:color w:val="000000"/>
              </w:rPr>
              <w:t>e</w:t>
            </w:r>
            <w:r w:rsidRPr="00655A33">
              <w:rPr>
                <w:rFonts w:ascii="Arial" w:hAnsi="Arial" w:cs="Arial"/>
                <w:bCs/>
                <w:color w:val="000000"/>
              </w:rPr>
              <w:t xml:space="preserve"> je bila izdelana ocena tveganja </w:t>
            </w:r>
            <w:r w:rsidRPr="00655A33">
              <w:rPr>
                <w:rFonts w:ascii="Arial" w:hAnsi="Arial" w:cs="Arial"/>
                <w:color w:val="000000"/>
              </w:rPr>
              <w:t>za zdravje</w:t>
            </w:r>
            <w:r w:rsidR="008C6236">
              <w:rPr>
                <w:rFonts w:ascii="Arial" w:hAnsi="Arial" w:cs="Arial"/>
                <w:color w:val="000000"/>
              </w:rPr>
              <w:t xml:space="preserve"> ljudi</w:t>
            </w:r>
            <w:r w:rsidR="00B2420B">
              <w:rPr>
                <w:rFonts w:ascii="Arial" w:hAnsi="Arial" w:cs="Arial"/>
                <w:color w:val="000000"/>
              </w:rPr>
              <w:t xml:space="preserve">, </w:t>
            </w:r>
            <w:r w:rsidR="008C6236">
              <w:rPr>
                <w:rFonts w:ascii="Arial" w:hAnsi="Arial" w:cs="Arial"/>
                <w:color w:val="000000"/>
              </w:rPr>
              <w:t xml:space="preserve">živila niso </w:t>
            </w:r>
            <w:r w:rsidR="008C6236" w:rsidRPr="00655A33">
              <w:rPr>
                <w:rFonts w:ascii="Arial" w:hAnsi="Arial" w:cs="Arial"/>
                <w:color w:val="000000"/>
              </w:rPr>
              <w:t>predstavljal</w:t>
            </w:r>
            <w:r w:rsidR="008C6236">
              <w:rPr>
                <w:rFonts w:ascii="Arial" w:hAnsi="Arial" w:cs="Arial"/>
                <w:color w:val="000000"/>
              </w:rPr>
              <w:t>a</w:t>
            </w:r>
            <w:r w:rsidR="008C6236" w:rsidRPr="00655A33">
              <w:rPr>
                <w:rFonts w:ascii="Arial" w:hAnsi="Arial" w:cs="Arial"/>
                <w:color w:val="000000"/>
              </w:rPr>
              <w:t xml:space="preserve"> tveganj</w:t>
            </w:r>
            <w:r w:rsidR="008C6236">
              <w:rPr>
                <w:rFonts w:ascii="Arial" w:hAnsi="Arial" w:cs="Arial"/>
                <w:color w:val="000000"/>
              </w:rPr>
              <w:t>a</w:t>
            </w:r>
            <w:r w:rsidR="008C6236" w:rsidRPr="00655A33">
              <w:rPr>
                <w:rFonts w:ascii="Arial" w:hAnsi="Arial" w:cs="Arial"/>
                <w:color w:val="000000"/>
              </w:rPr>
              <w:t xml:space="preserve"> za zdravje</w:t>
            </w:r>
            <w:r w:rsidR="008C6236">
              <w:rPr>
                <w:rFonts w:ascii="Arial" w:hAnsi="Arial" w:cs="Arial"/>
                <w:color w:val="000000"/>
              </w:rPr>
              <w:t xml:space="preserve"> </w:t>
            </w:r>
            <w:r w:rsidR="00B2420B">
              <w:rPr>
                <w:rFonts w:ascii="Arial" w:hAnsi="Arial" w:cs="Arial"/>
                <w:color w:val="000000"/>
              </w:rPr>
              <w:t>n</w:t>
            </w:r>
            <w:r w:rsidRPr="00655A33">
              <w:rPr>
                <w:rFonts w:ascii="Arial" w:hAnsi="Arial" w:cs="Arial"/>
                <w:color w:val="000000"/>
              </w:rPr>
              <w:t>a osnovi izračuna akutne izpostavljenosti pesticidom (</w:t>
            </w:r>
            <w:r w:rsidRPr="00655A33">
              <w:rPr>
                <w:rFonts w:ascii="Arial" w:hAnsi="Arial" w:cs="Arial"/>
              </w:rPr>
              <w:t>po določilih 14. člena Uredbe (ES) št. 178/2002)</w:t>
            </w:r>
            <w:r w:rsidR="00F15923">
              <w:rPr>
                <w:rFonts w:ascii="Arial" w:hAnsi="Arial" w:cs="Arial"/>
                <w:color w:val="000000"/>
              </w:rPr>
              <w:t xml:space="preserve">. </w:t>
            </w:r>
          </w:p>
          <w:bookmarkEnd w:id="0"/>
          <w:p w14:paraId="7EEF0A34" w14:textId="77777777" w:rsidR="003F6AA6" w:rsidRPr="00AA6CF2" w:rsidRDefault="002910C2" w:rsidP="002B0C01">
            <w:pPr>
              <w:spacing w:line="360" w:lineRule="auto"/>
              <w:rPr>
                <w:rFonts w:ascii="Arial" w:eastAsia="@Arial Unicode MS" w:hAnsi="Arial" w:cs="Arial"/>
                <w:color w:val="000000"/>
              </w:rPr>
            </w:pPr>
            <w:r w:rsidRPr="00461551">
              <w:rPr>
                <w:rFonts w:ascii="Arial" w:hAnsi="Arial" w:cs="Arial"/>
              </w:rPr>
              <w:t xml:space="preserve">Iz rezultatov nadzora vsebnosti </w:t>
            </w:r>
            <w:r w:rsidR="00516179" w:rsidRPr="00461551">
              <w:rPr>
                <w:rFonts w:ascii="Arial" w:hAnsi="Arial" w:cs="Arial"/>
              </w:rPr>
              <w:t>pesticidov v živili</w:t>
            </w:r>
            <w:r w:rsidR="00294D13" w:rsidRPr="00461551">
              <w:rPr>
                <w:rFonts w:ascii="Arial" w:hAnsi="Arial" w:cs="Arial"/>
              </w:rPr>
              <w:t>h v letu 202</w:t>
            </w:r>
            <w:r w:rsidR="00046A91">
              <w:rPr>
                <w:rFonts w:ascii="Arial" w:hAnsi="Arial" w:cs="Arial"/>
              </w:rPr>
              <w:t>3</w:t>
            </w:r>
            <w:r w:rsidRPr="00461551">
              <w:rPr>
                <w:rFonts w:ascii="Arial" w:hAnsi="Arial" w:cs="Arial"/>
              </w:rPr>
              <w:t xml:space="preserve"> je razvidno, da </w:t>
            </w:r>
            <w:r w:rsidR="00A03BE9">
              <w:rPr>
                <w:rFonts w:ascii="Arial" w:hAnsi="Arial" w:cs="Arial"/>
              </w:rPr>
              <w:t xml:space="preserve">slaba </w:t>
            </w:r>
            <w:r w:rsidR="00E96C29" w:rsidRPr="00461551">
              <w:rPr>
                <w:rFonts w:ascii="Arial" w:hAnsi="Arial" w:cs="Arial"/>
              </w:rPr>
              <w:t xml:space="preserve">polovica vzorcev </w:t>
            </w:r>
            <w:r w:rsidR="00E96C29" w:rsidRPr="00461551">
              <w:rPr>
                <w:rFonts w:ascii="Arial" w:eastAsia="@Arial Unicode MS" w:hAnsi="Arial" w:cs="Arial"/>
                <w:color w:val="000000"/>
              </w:rPr>
              <w:t>ni vsebovala ostankov pesticidov oziroma so bile vsebnosti pod mejo določanja uporabljene analizne metode</w:t>
            </w:r>
            <w:r w:rsidR="004375EE" w:rsidRPr="00461551">
              <w:rPr>
                <w:rFonts w:ascii="Arial" w:eastAsia="@Arial Unicode MS" w:hAnsi="Arial" w:cs="Arial"/>
                <w:color w:val="000000"/>
              </w:rPr>
              <w:t>.</w:t>
            </w:r>
            <w:r w:rsidR="004375EE">
              <w:rPr>
                <w:rFonts w:ascii="Arial" w:eastAsia="@Arial Unicode MS" w:hAnsi="Arial" w:cs="Arial"/>
                <w:color w:val="000000"/>
              </w:rPr>
              <w:t xml:space="preserve"> </w:t>
            </w:r>
          </w:p>
          <w:p w14:paraId="336762FB" w14:textId="77777777" w:rsidR="00AA65E8" w:rsidRDefault="00507D52" w:rsidP="00AC664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0806FA">
              <w:rPr>
                <w:rFonts w:ascii="Arial" w:hAnsi="Arial" w:cs="Arial"/>
              </w:rPr>
              <w:t>a vsebnost ostankov</w:t>
            </w:r>
            <w:r>
              <w:rPr>
                <w:rFonts w:ascii="Arial" w:hAnsi="Arial" w:cs="Arial"/>
              </w:rPr>
              <w:t xml:space="preserve"> pesticidov je bilo v okviru rednega letnega nadzor</w:t>
            </w:r>
            <w:r w:rsidR="00F56F91">
              <w:rPr>
                <w:rFonts w:ascii="Arial" w:hAnsi="Arial" w:cs="Arial"/>
              </w:rPr>
              <w:t>a v letu 202</w:t>
            </w:r>
            <w:r w:rsidR="008C6236">
              <w:rPr>
                <w:rFonts w:ascii="Arial" w:hAnsi="Arial" w:cs="Arial"/>
              </w:rPr>
              <w:t>3</w:t>
            </w:r>
            <w:r w:rsidRPr="000806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na </w:t>
            </w:r>
            <w:r>
              <w:rPr>
                <w:rFonts w:ascii="Arial" w:hAnsi="Arial" w:cs="Arial"/>
                <w:lang w:val="nl-NL"/>
              </w:rPr>
              <w:t>Ministrstvu</w:t>
            </w:r>
            <w:r w:rsidRPr="000806FA">
              <w:rPr>
                <w:rFonts w:ascii="Arial" w:hAnsi="Arial" w:cs="Arial"/>
                <w:lang w:val="nl-NL"/>
              </w:rPr>
              <w:t xml:space="preserve"> za zdravje </w:t>
            </w:r>
            <w:r>
              <w:rPr>
                <w:rFonts w:ascii="Arial" w:hAnsi="Arial" w:cs="Arial"/>
              </w:rPr>
              <w:t>preiskanih tudi 10 vzorcev otroške</w:t>
            </w:r>
            <w:r w:rsidR="00A03BE9">
              <w:rPr>
                <w:rFonts w:ascii="Arial" w:hAnsi="Arial" w:cs="Arial"/>
              </w:rPr>
              <w:t xml:space="preserve"> hrane</w:t>
            </w:r>
            <w:r>
              <w:rPr>
                <w:rFonts w:ascii="Arial" w:hAnsi="Arial" w:cs="Arial"/>
              </w:rPr>
              <w:t>. Vseh 10 vzorcev je bilo skladnih.</w:t>
            </w:r>
            <w:bookmarkStart w:id="1" w:name="_Hlk144811289"/>
          </w:p>
          <w:p w14:paraId="204CF4DA" w14:textId="77777777" w:rsidR="00AA6CF2" w:rsidRDefault="00AA6CF2" w:rsidP="00AC664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14:paraId="435A157A" w14:textId="77777777" w:rsidR="00600124" w:rsidRDefault="003F6AA6" w:rsidP="00AC664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Ugotavljamo, da je nadzor živil nujno potreben, saj vsako leto odkrijemo posamezna živila, ki </w:t>
            </w:r>
            <w:r w:rsidR="00461551">
              <w:rPr>
                <w:rFonts w:ascii="Arial" w:hAnsi="Arial" w:cs="Arial"/>
              </w:rPr>
              <w:t xml:space="preserve">se </w:t>
            </w:r>
            <w:r w:rsidR="00A03BE9">
              <w:rPr>
                <w:rFonts w:ascii="Arial" w:hAnsi="Arial" w:cs="Arial"/>
              </w:rPr>
              <w:t xml:space="preserve">jih </w:t>
            </w:r>
            <w:r w:rsidR="00461551">
              <w:rPr>
                <w:rFonts w:ascii="Arial" w:hAnsi="Arial" w:cs="Arial"/>
              </w:rPr>
              <w:t xml:space="preserve">odpokliče </w:t>
            </w:r>
            <w:r w:rsidR="00B40683">
              <w:rPr>
                <w:rFonts w:ascii="Arial" w:hAnsi="Arial" w:cs="Arial"/>
              </w:rPr>
              <w:t>oziroma</w:t>
            </w:r>
            <w:r w:rsidR="00461551">
              <w:rPr>
                <w:rFonts w:ascii="Arial" w:hAnsi="Arial" w:cs="Arial"/>
              </w:rPr>
              <w:t xml:space="preserve"> umakne</w:t>
            </w:r>
            <w:r>
              <w:rPr>
                <w:rFonts w:ascii="Arial" w:hAnsi="Arial" w:cs="Arial"/>
              </w:rPr>
              <w:t xml:space="preserve"> iz prodaje. N</w:t>
            </w:r>
            <w:r w:rsidR="00C35C44">
              <w:rPr>
                <w:rFonts w:ascii="Arial" w:hAnsi="Arial" w:cs="Arial"/>
              </w:rPr>
              <w:t xml:space="preserve">adzor zagotavlja redno in nenapovedano kontrolo živil, ki so </w:t>
            </w:r>
            <w:r w:rsidR="00B40683">
              <w:rPr>
                <w:rFonts w:ascii="Arial" w:hAnsi="Arial" w:cs="Arial"/>
              </w:rPr>
              <w:t xml:space="preserve">v prodaji </w:t>
            </w:r>
            <w:r w:rsidR="00C35C44">
              <w:rPr>
                <w:rFonts w:ascii="Arial" w:hAnsi="Arial" w:cs="Arial"/>
              </w:rPr>
              <w:t>na našem trgu in</w:t>
            </w:r>
            <w:r w:rsidR="00BA0E05">
              <w:rPr>
                <w:rFonts w:ascii="Arial" w:hAnsi="Arial" w:cs="Arial"/>
              </w:rPr>
              <w:t xml:space="preserve"> pripomore</w:t>
            </w:r>
            <w:r w:rsidR="00C35C44">
              <w:rPr>
                <w:rFonts w:ascii="Arial" w:hAnsi="Arial" w:cs="Arial"/>
              </w:rPr>
              <w:t xml:space="preserve">, </w:t>
            </w:r>
            <w:r w:rsidR="00BA0E05">
              <w:rPr>
                <w:rFonts w:ascii="Arial" w:hAnsi="Arial" w:cs="Arial"/>
              </w:rPr>
              <w:t xml:space="preserve">da se </w:t>
            </w:r>
            <w:r w:rsidR="003245BE">
              <w:rPr>
                <w:rFonts w:ascii="Arial" w:hAnsi="Arial" w:cs="Arial"/>
              </w:rPr>
              <w:t xml:space="preserve">iz prodaje umakne </w:t>
            </w:r>
            <w:r>
              <w:rPr>
                <w:rFonts w:ascii="Arial" w:hAnsi="Arial" w:cs="Arial"/>
              </w:rPr>
              <w:t xml:space="preserve">živila, </w:t>
            </w:r>
            <w:r w:rsidR="003245BE">
              <w:rPr>
                <w:rFonts w:ascii="Arial" w:hAnsi="Arial" w:cs="Arial"/>
              </w:rPr>
              <w:t xml:space="preserve">ki bi lahko povzročala </w:t>
            </w:r>
            <w:r w:rsidR="00BA0E05">
              <w:rPr>
                <w:rFonts w:ascii="Arial" w:hAnsi="Arial" w:cs="Arial"/>
              </w:rPr>
              <w:t>škodljiv vpliv na zdravje</w:t>
            </w:r>
            <w:r w:rsidR="003245BE">
              <w:rPr>
                <w:rFonts w:ascii="Arial" w:hAnsi="Arial" w:cs="Arial"/>
              </w:rPr>
              <w:t xml:space="preserve"> potrošnikov</w:t>
            </w:r>
            <w:r w:rsidR="00BA0E05">
              <w:rPr>
                <w:rFonts w:ascii="Arial" w:hAnsi="Arial" w:cs="Arial"/>
              </w:rPr>
              <w:t>.</w:t>
            </w:r>
          </w:p>
          <w:bookmarkEnd w:id="1"/>
          <w:p w14:paraId="71F6D1B1" w14:textId="77777777" w:rsidR="00AA65E8" w:rsidRPr="007072B2" w:rsidRDefault="00AA65E8" w:rsidP="00AA1624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7918" w:type="dxa"/>
            <w:vAlign w:val="center"/>
          </w:tcPr>
          <w:p w14:paraId="24D7747B" w14:textId="77777777" w:rsidR="002910C2" w:rsidRPr="000806FA" w:rsidRDefault="002910C2" w:rsidP="002910C2">
            <w:pPr>
              <w:rPr>
                <w:rFonts w:ascii="Arial" w:hAnsi="Arial" w:cs="Arial"/>
              </w:rPr>
            </w:pPr>
          </w:p>
        </w:tc>
      </w:tr>
    </w:tbl>
    <w:p w14:paraId="1F16DABD" w14:textId="77777777" w:rsidR="0084642A" w:rsidRDefault="0084642A" w:rsidP="00AA65E8">
      <w:pPr>
        <w:rPr>
          <w:rFonts w:ascii="Arial" w:eastAsia="@Arial Unicode MS" w:hAnsi="Arial" w:cs="Arial"/>
        </w:rPr>
      </w:pPr>
    </w:p>
    <w:sectPr w:rsidR="0084642A" w:rsidSect="00CA0995"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9764A" w14:textId="77777777" w:rsidR="003B2BCE" w:rsidRDefault="003B2BCE">
      <w:r>
        <w:separator/>
      </w:r>
    </w:p>
  </w:endnote>
  <w:endnote w:type="continuationSeparator" w:id="0">
    <w:p w14:paraId="22D205CC" w14:textId="77777777" w:rsidR="003B2BCE" w:rsidRDefault="003B2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" w:fontKey="{AC9F1860-A1E2-4B71-BC47-6AC010049F2B}"/>
    <w:embedBold r:id="rId2" w:fontKey="{4076CACC-48EE-45C3-9B18-C99375A02014}"/>
  </w:font>
  <w:font w:name="TimesNewRoman">
    <w:altName w:val="Arial Unicode MS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2D4776A-6B5F-4ED9-A2DB-213AE4F947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0920971-0F9D-43CF-94A6-B57FF6A1E358}"/>
    <w:embedBold r:id="rId5" w:fontKey="{1A87591B-1EEE-4A53-81E3-0E9D7000B07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6" w:fontKey="{FF1BF69A-D849-48DD-A14D-C401951587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F9347FE-F820-4829-BDD9-0D216E27DF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3574B82-6B84-42E5-A83D-ECBE2575B57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@Arial Unicode MS">
    <w:altName w:val="@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C74A5" w14:textId="77777777" w:rsidR="00CB71C6" w:rsidRDefault="00CB71C6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600124">
      <w:rPr>
        <w:noProof/>
      </w:rPr>
      <w:t>2</w:t>
    </w:r>
    <w:r>
      <w:fldChar w:fldCharType="end"/>
    </w:r>
  </w:p>
  <w:p w14:paraId="6553CB7C" w14:textId="77777777" w:rsidR="00CB71C6" w:rsidRDefault="00CB71C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2BD1B" w14:textId="77777777" w:rsidR="004D3047" w:rsidRDefault="004D3047" w:rsidP="007443CD">
    <w:pPr>
      <w:autoSpaceDE w:val="0"/>
      <w:autoSpaceDN w:val="0"/>
      <w:adjustRightInd w:val="0"/>
      <w:jc w:val="center"/>
      <w:rPr>
        <w:rFonts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CDC94" w14:textId="77777777" w:rsidR="003B2BCE" w:rsidRDefault="003B2BCE">
      <w:r>
        <w:separator/>
      </w:r>
    </w:p>
  </w:footnote>
  <w:footnote w:type="continuationSeparator" w:id="0">
    <w:p w14:paraId="1254BCAF" w14:textId="77777777" w:rsidR="003B2BCE" w:rsidRDefault="003B2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B323C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499D2821" w14:textId="77777777">
      <w:trPr>
        <w:cantSplit/>
        <w:trHeight w:hRule="exact" w:val="847"/>
      </w:trPr>
      <w:tc>
        <w:tcPr>
          <w:tcW w:w="567" w:type="dxa"/>
        </w:tcPr>
        <w:p w14:paraId="03D309E5" w14:textId="77777777" w:rsidR="00083D2A" w:rsidRPr="00B42A54" w:rsidRDefault="00083D2A" w:rsidP="00D248DE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60"/>
              <w:szCs w:val="60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14:paraId="522F4B9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B74B36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4714644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458694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ECBFFC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31FF1E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B90BDF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6AD5188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0C1AE4C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EC7C2A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083F72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71AE90A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50EF401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05797C0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099018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  <w:p w14:paraId="28DD373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2D195554" w14:textId="01E5B56F" w:rsidR="00083D2A" w:rsidRPr="00B42A54" w:rsidRDefault="00D503FA" w:rsidP="00745D4D">
    <w:pPr>
      <w:autoSpaceDE w:val="0"/>
      <w:autoSpaceDN w:val="0"/>
      <w:adjustRightInd w:val="0"/>
      <w:jc w:val="left"/>
      <w:rPr>
        <w:rFonts w:ascii="Republika" w:hAnsi="Republika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0AD38F96" wp14:editId="103FA123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6037FE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</w:rPr>
      <w:t>REPUBLIKA SLOVENIJA</w:t>
    </w:r>
  </w:p>
  <w:p w14:paraId="3FEB3B1A" w14:textId="77777777" w:rsidR="00674605" w:rsidRPr="00B42A54" w:rsidRDefault="00674605" w:rsidP="00745D4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jc w:val="left"/>
      <w:rPr>
        <w:rFonts w:ascii="Republika" w:hAnsi="Republika"/>
        <w:b/>
        <w:caps/>
      </w:rPr>
    </w:pPr>
    <w:r w:rsidRPr="00B42A54">
      <w:rPr>
        <w:rFonts w:ascii="Republika" w:hAnsi="Republika"/>
        <w:b/>
        <w:caps/>
      </w:rPr>
      <w:t xml:space="preserve">Ministrstvo za kmetijstvo, </w:t>
    </w:r>
    <w:r w:rsidRPr="00B42A54">
      <w:rPr>
        <w:rFonts w:ascii="Republika" w:hAnsi="Republika"/>
        <w:b/>
        <w:caps/>
      </w:rPr>
      <w:br/>
      <w:t xml:space="preserve">Gozdarstvo in prehrano </w:t>
    </w:r>
  </w:p>
  <w:p w14:paraId="3E472824" w14:textId="77777777" w:rsidR="0081658E" w:rsidRPr="000E307C" w:rsidRDefault="0081658E" w:rsidP="00745D4D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jc w:val="left"/>
      <w:rPr>
        <w:rFonts w:ascii="Republika" w:hAnsi="Republika"/>
        <w:caps/>
      </w:rPr>
    </w:pPr>
    <w:r>
      <w:rPr>
        <w:rFonts w:ascii="Republika" w:hAnsi="Republika"/>
        <w:caps/>
      </w:rPr>
      <w:t>UPrava republike slovenije Za varno hrano,</w:t>
    </w:r>
    <w:r>
      <w:rPr>
        <w:rFonts w:ascii="Republika" w:hAnsi="Republika"/>
        <w:caps/>
      </w:rPr>
      <w:br/>
      <w:t>veterinarstvo in varstvo rastlin</w:t>
    </w:r>
  </w:p>
  <w:p w14:paraId="4ADBC2CC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</w:t>
    </w:r>
    <w:r w:rsidR="00FD5229">
      <w:rPr>
        <w:rFonts w:cs="Arial"/>
        <w:sz w:val="16"/>
      </w:rPr>
      <w:t>esta 22</w:t>
    </w:r>
    <w:r w:rsidR="00083D2A" w:rsidRPr="008F3500">
      <w:rPr>
        <w:rFonts w:cs="Arial"/>
        <w:sz w:val="16"/>
      </w:rPr>
      <w:t xml:space="preserve">, </w:t>
    </w:r>
    <w:r w:rsidR="000E307C">
      <w:rPr>
        <w:rFonts w:cs="Arial"/>
        <w:sz w:val="16"/>
      </w:rPr>
      <w:t>1000 Ljubljana</w:t>
    </w:r>
    <w:r w:rsidR="00083D2A" w:rsidRPr="008F3500">
      <w:rPr>
        <w:rFonts w:cs="Arial"/>
        <w:sz w:val="16"/>
      </w:rPr>
      <w:tab/>
      <w:t xml:space="preserve">T: </w:t>
    </w:r>
    <w:r w:rsidR="000E307C">
      <w:rPr>
        <w:rFonts w:cs="Arial"/>
        <w:sz w:val="16"/>
      </w:rPr>
      <w:t>01 300 13 00</w:t>
    </w:r>
  </w:p>
  <w:p w14:paraId="6BCCDE27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 w:rsidR="000E307C">
      <w:rPr>
        <w:rFonts w:cs="Arial"/>
        <w:sz w:val="16"/>
      </w:rPr>
      <w:t>01 300 13 56</w:t>
    </w:r>
    <w:r w:rsidRPr="008F3500">
      <w:rPr>
        <w:rFonts w:cs="Arial"/>
        <w:sz w:val="16"/>
      </w:rPr>
      <w:t xml:space="preserve"> </w:t>
    </w:r>
  </w:p>
  <w:p w14:paraId="2D737A67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 w:rsidR="00B0033C">
      <w:rPr>
        <w:rFonts w:cs="Arial"/>
        <w:sz w:val="16"/>
      </w:rPr>
      <w:t>gp.</w:t>
    </w:r>
    <w:r w:rsidR="000A4E78">
      <w:rPr>
        <w:rFonts w:cs="Arial"/>
        <w:sz w:val="16"/>
      </w:rPr>
      <w:t>uvhvvr</w:t>
    </w:r>
    <w:r w:rsidR="000E307C">
      <w:rPr>
        <w:rFonts w:cs="Arial"/>
        <w:sz w:val="16"/>
      </w:rPr>
      <w:t>@gov.si</w:t>
    </w:r>
  </w:p>
  <w:p w14:paraId="422B7B30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81658E">
      <w:rPr>
        <w:rFonts w:cs="Arial"/>
        <w:sz w:val="16"/>
      </w:rPr>
      <w:t>www.uvhvvr</w:t>
    </w:r>
    <w:r w:rsidR="000E307C">
      <w:rPr>
        <w:rFonts w:cs="Arial"/>
        <w:sz w:val="16"/>
      </w:rPr>
      <w:t>.gov.si</w:t>
    </w:r>
  </w:p>
  <w:p w14:paraId="1921BC0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FC4E702"/>
    <w:lvl w:ilvl="0">
      <w:numFmt w:val="bullet"/>
      <w:lvlText w:val="*"/>
      <w:lvlJc w:val="left"/>
    </w:lvl>
  </w:abstractNum>
  <w:abstractNum w:abstractNumId="1" w15:restartNumberingAfterBreak="0">
    <w:nsid w:val="02A17EB4"/>
    <w:multiLevelType w:val="hybridMultilevel"/>
    <w:tmpl w:val="45F41DE4"/>
    <w:lvl w:ilvl="0" w:tplc="F9165F3C">
      <w:start w:val="2"/>
      <w:numFmt w:val="bullet"/>
      <w:lvlText w:val="-"/>
      <w:lvlJc w:val="left"/>
      <w:pPr>
        <w:ind w:left="776" w:hanging="360"/>
      </w:pPr>
      <w:rPr>
        <w:rFonts w:ascii="Republika" w:eastAsia="TimesNewRoman" w:hAnsi="Republika" w:cs="TimesNewRoman" w:hint="default"/>
      </w:rPr>
    </w:lvl>
    <w:lvl w:ilvl="1" w:tplc="0424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05FB123A"/>
    <w:multiLevelType w:val="hybridMultilevel"/>
    <w:tmpl w:val="0010C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60E85"/>
    <w:multiLevelType w:val="hybridMultilevel"/>
    <w:tmpl w:val="6CCEA27A"/>
    <w:lvl w:ilvl="0" w:tplc="6002BC5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290A"/>
    <w:multiLevelType w:val="hybridMultilevel"/>
    <w:tmpl w:val="751AD7E2"/>
    <w:lvl w:ilvl="0" w:tplc="7ADE047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3D4E7B"/>
    <w:multiLevelType w:val="hybridMultilevel"/>
    <w:tmpl w:val="A4549CC4"/>
    <w:lvl w:ilvl="0" w:tplc="8EB4F3CC">
      <w:start w:val="1"/>
      <w:numFmt w:val="decimal"/>
      <w:lvlText w:val="%1.)"/>
      <w:lvlJc w:val="left"/>
      <w:pPr>
        <w:ind w:left="11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0" w:hanging="360"/>
      </w:pPr>
    </w:lvl>
    <w:lvl w:ilvl="2" w:tplc="0424001B">
      <w:start w:val="1"/>
      <w:numFmt w:val="lowerRoman"/>
      <w:lvlText w:val="%3."/>
      <w:lvlJc w:val="right"/>
      <w:pPr>
        <w:ind w:left="2550" w:hanging="180"/>
      </w:pPr>
    </w:lvl>
    <w:lvl w:ilvl="3" w:tplc="0424000F" w:tentative="1">
      <w:start w:val="1"/>
      <w:numFmt w:val="decimal"/>
      <w:lvlText w:val="%4."/>
      <w:lvlJc w:val="left"/>
      <w:pPr>
        <w:ind w:left="3270" w:hanging="360"/>
      </w:pPr>
    </w:lvl>
    <w:lvl w:ilvl="4" w:tplc="04240019" w:tentative="1">
      <w:start w:val="1"/>
      <w:numFmt w:val="lowerLetter"/>
      <w:lvlText w:val="%5."/>
      <w:lvlJc w:val="left"/>
      <w:pPr>
        <w:ind w:left="3990" w:hanging="360"/>
      </w:pPr>
    </w:lvl>
    <w:lvl w:ilvl="5" w:tplc="0424001B" w:tentative="1">
      <w:start w:val="1"/>
      <w:numFmt w:val="lowerRoman"/>
      <w:lvlText w:val="%6."/>
      <w:lvlJc w:val="right"/>
      <w:pPr>
        <w:ind w:left="4710" w:hanging="180"/>
      </w:pPr>
    </w:lvl>
    <w:lvl w:ilvl="6" w:tplc="0424000F" w:tentative="1">
      <w:start w:val="1"/>
      <w:numFmt w:val="decimal"/>
      <w:lvlText w:val="%7."/>
      <w:lvlJc w:val="left"/>
      <w:pPr>
        <w:ind w:left="5430" w:hanging="360"/>
      </w:pPr>
    </w:lvl>
    <w:lvl w:ilvl="7" w:tplc="04240019" w:tentative="1">
      <w:start w:val="1"/>
      <w:numFmt w:val="lowerLetter"/>
      <w:lvlText w:val="%8."/>
      <w:lvlJc w:val="left"/>
      <w:pPr>
        <w:ind w:left="6150" w:hanging="360"/>
      </w:pPr>
    </w:lvl>
    <w:lvl w:ilvl="8" w:tplc="0424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 w15:restartNumberingAfterBreak="0">
    <w:nsid w:val="2264203F"/>
    <w:multiLevelType w:val="hybridMultilevel"/>
    <w:tmpl w:val="31FE6828"/>
    <w:lvl w:ilvl="0" w:tplc="2C261A6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8D4E5FDC">
      <w:start w:val="1"/>
      <w:numFmt w:val="decimal"/>
      <w:lvlText w:val="%3.)"/>
      <w:lvlJc w:val="left"/>
      <w:pPr>
        <w:ind w:left="1980" w:hanging="360"/>
      </w:pPr>
      <w:rPr>
        <w:rFonts w:hint="default"/>
      </w:rPr>
    </w:lvl>
    <w:lvl w:ilvl="3" w:tplc="C5EA3B18">
      <w:start w:val="1"/>
      <w:numFmt w:val="lowerRoman"/>
      <w:lvlText w:val="%4.)"/>
      <w:lvlJc w:val="left"/>
      <w:pPr>
        <w:ind w:left="2880" w:hanging="720"/>
      </w:pPr>
      <w:rPr>
        <w:rFonts w:hint="default"/>
      </w:rPr>
    </w:lvl>
    <w:lvl w:ilvl="4" w:tplc="4F4EE64A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u w:val="single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144404"/>
    <w:multiLevelType w:val="hybridMultilevel"/>
    <w:tmpl w:val="261A25EC"/>
    <w:lvl w:ilvl="0" w:tplc="F9165F3C">
      <w:start w:val="2"/>
      <w:numFmt w:val="bullet"/>
      <w:lvlText w:val="-"/>
      <w:lvlJc w:val="left"/>
      <w:pPr>
        <w:ind w:left="360" w:hanging="360"/>
      </w:pPr>
      <w:rPr>
        <w:rFonts w:ascii="Republika" w:eastAsia="TimesNewRoman" w:hAnsi="Republika" w:cs="TimesNew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0D7AF5"/>
    <w:multiLevelType w:val="hybridMultilevel"/>
    <w:tmpl w:val="9326C038"/>
    <w:lvl w:ilvl="0" w:tplc="2C261A6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9165F3C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Republika" w:eastAsia="TimesNewRoman" w:hAnsi="Republika" w:cs="TimesNewRoman" w:hint="default"/>
      </w:rPr>
    </w:lvl>
    <w:lvl w:ilvl="2" w:tplc="8D4E5FDC">
      <w:start w:val="1"/>
      <w:numFmt w:val="decimal"/>
      <w:lvlText w:val="%3.)"/>
      <w:lvlJc w:val="left"/>
      <w:pPr>
        <w:ind w:left="1980" w:hanging="360"/>
      </w:pPr>
      <w:rPr>
        <w:rFonts w:hint="default"/>
      </w:rPr>
    </w:lvl>
    <w:lvl w:ilvl="3" w:tplc="C5EA3B18">
      <w:start w:val="1"/>
      <w:numFmt w:val="lowerRoman"/>
      <w:lvlText w:val="%4.)"/>
      <w:lvlJc w:val="left"/>
      <w:pPr>
        <w:ind w:left="2880" w:hanging="720"/>
      </w:pPr>
      <w:rPr>
        <w:rFonts w:hint="default"/>
      </w:rPr>
    </w:lvl>
    <w:lvl w:ilvl="4" w:tplc="4F4EE64A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u w:val="single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89E3AAD"/>
    <w:multiLevelType w:val="hybridMultilevel"/>
    <w:tmpl w:val="EE54D3E8"/>
    <w:lvl w:ilvl="0" w:tplc="E188C48A">
      <w:start w:val="1"/>
      <w:numFmt w:val="bullet"/>
      <w:pStyle w:val="Povzetek"/>
      <w:lvlText w:val=""/>
      <w:lvlJc w:val="left"/>
      <w:pPr>
        <w:tabs>
          <w:tab w:val="num" w:pos="0"/>
        </w:tabs>
        <w:ind w:left="567" w:hanging="567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6224B3"/>
    <w:multiLevelType w:val="hybridMultilevel"/>
    <w:tmpl w:val="3AD6B502"/>
    <w:lvl w:ilvl="0" w:tplc="6002BC56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6037C65"/>
    <w:multiLevelType w:val="hybridMultilevel"/>
    <w:tmpl w:val="4734F614"/>
    <w:lvl w:ilvl="0" w:tplc="F0A47CBA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5C0A36ED"/>
    <w:multiLevelType w:val="hybridMultilevel"/>
    <w:tmpl w:val="BDFCF8CE"/>
    <w:lvl w:ilvl="0" w:tplc="862A60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6395EBA"/>
    <w:multiLevelType w:val="hybridMultilevel"/>
    <w:tmpl w:val="8A0EE646"/>
    <w:lvl w:ilvl="0" w:tplc="8EB4F3CC">
      <w:start w:val="1"/>
      <w:numFmt w:val="decimal"/>
      <w:lvlText w:val="%1.)"/>
      <w:lvlJc w:val="left"/>
      <w:pPr>
        <w:ind w:left="11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30" w:hanging="360"/>
      </w:pPr>
    </w:lvl>
    <w:lvl w:ilvl="2" w:tplc="6002BC56">
      <w:start w:val="1"/>
      <w:numFmt w:val="bullet"/>
      <w:lvlText w:val="-"/>
      <w:lvlJc w:val="left"/>
      <w:pPr>
        <w:ind w:left="2550" w:hanging="180"/>
      </w:pPr>
      <w:rPr>
        <w:rFonts w:ascii="Times New Roman" w:hAnsi="Times New Roman" w:cs="Times New Roman" w:hint="default"/>
      </w:rPr>
    </w:lvl>
    <w:lvl w:ilvl="3" w:tplc="0424000F" w:tentative="1">
      <w:start w:val="1"/>
      <w:numFmt w:val="decimal"/>
      <w:lvlText w:val="%4."/>
      <w:lvlJc w:val="left"/>
      <w:pPr>
        <w:ind w:left="3270" w:hanging="360"/>
      </w:pPr>
    </w:lvl>
    <w:lvl w:ilvl="4" w:tplc="04240019" w:tentative="1">
      <w:start w:val="1"/>
      <w:numFmt w:val="lowerLetter"/>
      <w:lvlText w:val="%5."/>
      <w:lvlJc w:val="left"/>
      <w:pPr>
        <w:ind w:left="3990" w:hanging="360"/>
      </w:pPr>
    </w:lvl>
    <w:lvl w:ilvl="5" w:tplc="0424001B" w:tentative="1">
      <w:start w:val="1"/>
      <w:numFmt w:val="lowerRoman"/>
      <w:lvlText w:val="%6."/>
      <w:lvlJc w:val="right"/>
      <w:pPr>
        <w:ind w:left="4710" w:hanging="180"/>
      </w:pPr>
    </w:lvl>
    <w:lvl w:ilvl="6" w:tplc="0424000F" w:tentative="1">
      <w:start w:val="1"/>
      <w:numFmt w:val="decimal"/>
      <w:lvlText w:val="%7."/>
      <w:lvlJc w:val="left"/>
      <w:pPr>
        <w:ind w:left="5430" w:hanging="360"/>
      </w:pPr>
    </w:lvl>
    <w:lvl w:ilvl="7" w:tplc="04240019" w:tentative="1">
      <w:start w:val="1"/>
      <w:numFmt w:val="lowerLetter"/>
      <w:lvlText w:val="%8."/>
      <w:lvlJc w:val="left"/>
      <w:pPr>
        <w:ind w:left="6150" w:hanging="360"/>
      </w:pPr>
    </w:lvl>
    <w:lvl w:ilvl="8" w:tplc="0424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6BB5486D"/>
    <w:multiLevelType w:val="hybridMultilevel"/>
    <w:tmpl w:val="9A543168"/>
    <w:lvl w:ilvl="0" w:tplc="F9165F3C">
      <w:start w:val="2"/>
      <w:numFmt w:val="bullet"/>
      <w:lvlText w:val="-"/>
      <w:lvlJc w:val="left"/>
      <w:pPr>
        <w:ind w:left="720" w:hanging="360"/>
      </w:pPr>
      <w:rPr>
        <w:rFonts w:ascii="Republika" w:eastAsia="TimesNewRoman" w:hAnsi="Republika" w:cs="TimesNew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D57D3"/>
    <w:multiLevelType w:val="hybridMultilevel"/>
    <w:tmpl w:val="02F0F24C"/>
    <w:lvl w:ilvl="0" w:tplc="0424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7513372F"/>
    <w:multiLevelType w:val="hybridMultilevel"/>
    <w:tmpl w:val="A35CADA2"/>
    <w:lvl w:ilvl="0" w:tplc="F9165F3C">
      <w:start w:val="2"/>
      <w:numFmt w:val="bullet"/>
      <w:lvlText w:val="-"/>
      <w:lvlJc w:val="left"/>
      <w:pPr>
        <w:ind w:left="1110" w:hanging="360"/>
      </w:pPr>
      <w:rPr>
        <w:rFonts w:ascii="Republika" w:eastAsia="TimesNewRoman" w:hAnsi="Republika" w:cs="TimesNewRoman" w:hint="default"/>
      </w:rPr>
    </w:lvl>
    <w:lvl w:ilvl="1" w:tplc="04240019" w:tentative="1">
      <w:start w:val="1"/>
      <w:numFmt w:val="lowerLetter"/>
      <w:lvlText w:val="%2."/>
      <w:lvlJc w:val="left"/>
      <w:pPr>
        <w:ind w:left="1830" w:hanging="360"/>
      </w:pPr>
    </w:lvl>
    <w:lvl w:ilvl="2" w:tplc="0424001B">
      <w:start w:val="1"/>
      <w:numFmt w:val="lowerRoman"/>
      <w:lvlText w:val="%3."/>
      <w:lvlJc w:val="right"/>
      <w:pPr>
        <w:ind w:left="2550" w:hanging="180"/>
      </w:pPr>
    </w:lvl>
    <w:lvl w:ilvl="3" w:tplc="0424000F" w:tentative="1">
      <w:start w:val="1"/>
      <w:numFmt w:val="decimal"/>
      <w:lvlText w:val="%4."/>
      <w:lvlJc w:val="left"/>
      <w:pPr>
        <w:ind w:left="3270" w:hanging="360"/>
      </w:pPr>
    </w:lvl>
    <w:lvl w:ilvl="4" w:tplc="04240019" w:tentative="1">
      <w:start w:val="1"/>
      <w:numFmt w:val="lowerLetter"/>
      <w:lvlText w:val="%5."/>
      <w:lvlJc w:val="left"/>
      <w:pPr>
        <w:ind w:left="3990" w:hanging="360"/>
      </w:pPr>
    </w:lvl>
    <w:lvl w:ilvl="5" w:tplc="0424001B" w:tentative="1">
      <w:start w:val="1"/>
      <w:numFmt w:val="lowerRoman"/>
      <w:lvlText w:val="%6."/>
      <w:lvlJc w:val="right"/>
      <w:pPr>
        <w:ind w:left="4710" w:hanging="180"/>
      </w:pPr>
    </w:lvl>
    <w:lvl w:ilvl="6" w:tplc="0424000F" w:tentative="1">
      <w:start w:val="1"/>
      <w:numFmt w:val="decimal"/>
      <w:lvlText w:val="%7."/>
      <w:lvlJc w:val="left"/>
      <w:pPr>
        <w:ind w:left="5430" w:hanging="360"/>
      </w:pPr>
    </w:lvl>
    <w:lvl w:ilvl="7" w:tplc="04240019" w:tentative="1">
      <w:start w:val="1"/>
      <w:numFmt w:val="lowerLetter"/>
      <w:lvlText w:val="%8."/>
      <w:lvlJc w:val="left"/>
      <w:pPr>
        <w:ind w:left="6150" w:hanging="360"/>
      </w:pPr>
    </w:lvl>
    <w:lvl w:ilvl="8" w:tplc="0424001B" w:tentative="1">
      <w:start w:val="1"/>
      <w:numFmt w:val="lowerRoman"/>
      <w:lvlText w:val="%9."/>
      <w:lvlJc w:val="right"/>
      <w:pPr>
        <w:ind w:left="6870" w:hanging="180"/>
      </w:pPr>
    </w:lvl>
  </w:abstractNum>
  <w:num w:numId="1" w16cid:durableId="1158570456">
    <w:abstractNumId w:val="17"/>
  </w:num>
  <w:num w:numId="2" w16cid:durableId="2007584838">
    <w:abstractNumId w:val="10"/>
  </w:num>
  <w:num w:numId="3" w16cid:durableId="1189484458">
    <w:abstractNumId w:val="13"/>
  </w:num>
  <w:num w:numId="4" w16cid:durableId="50076535">
    <w:abstractNumId w:val="5"/>
  </w:num>
  <w:num w:numId="5" w16cid:durableId="1430276046">
    <w:abstractNumId w:val="6"/>
  </w:num>
  <w:num w:numId="6" w16cid:durableId="1858930641">
    <w:abstractNumId w:val="12"/>
  </w:num>
  <w:num w:numId="7" w16cid:durableId="190656989">
    <w:abstractNumId w:val="8"/>
  </w:num>
  <w:num w:numId="8" w16cid:durableId="715854691">
    <w:abstractNumId w:val="2"/>
  </w:num>
  <w:num w:numId="9" w16cid:durableId="56977886">
    <w:abstractNumId w:val="4"/>
  </w:num>
  <w:num w:numId="10" w16cid:durableId="873227596">
    <w:abstractNumId w:val="16"/>
  </w:num>
  <w:num w:numId="11" w16cid:durableId="154536891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2" w16cid:durableId="1529172764">
    <w:abstractNumId w:val="20"/>
  </w:num>
  <w:num w:numId="13" w16cid:durableId="858619512">
    <w:abstractNumId w:val="7"/>
  </w:num>
  <w:num w:numId="14" w16cid:durableId="207618154">
    <w:abstractNumId w:val="3"/>
  </w:num>
  <w:num w:numId="15" w16cid:durableId="486364684">
    <w:abstractNumId w:val="18"/>
  </w:num>
  <w:num w:numId="16" w16cid:durableId="1406948743">
    <w:abstractNumId w:val="14"/>
  </w:num>
  <w:num w:numId="17" w16cid:durableId="1728799261">
    <w:abstractNumId w:val="9"/>
  </w:num>
  <w:num w:numId="18" w16cid:durableId="767115776">
    <w:abstractNumId w:val="21"/>
  </w:num>
  <w:num w:numId="19" w16cid:durableId="942760626">
    <w:abstractNumId w:val="11"/>
  </w:num>
  <w:num w:numId="20" w16cid:durableId="287469296">
    <w:abstractNumId w:val="19"/>
  </w:num>
  <w:num w:numId="21" w16cid:durableId="1168977359">
    <w:abstractNumId w:val="15"/>
  </w:num>
  <w:num w:numId="22" w16cid:durableId="1879860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05DA1"/>
    <w:rsid w:val="00006933"/>
    <w:rsid w:val="00006F54"/>
    <w:rsid w:val="000108A8"/>
    <w:rsid w:val="00010E4B"/>
    <w:rsid w:val="00017893"/>
    <w:rsid w:val="00023102"/>
    <w:rsid w:val="00023A88"/>
    <w:rsid w:val="000339E9"/>
    <w:rsid w:val="00037B40"/>
    <w:rsid w:val="00040AB5"/>
    <w:rsid w:val="000423EB"/>
    <w:rsid w:val="00044E8D"/>
    <w:rsid w:val="00046A91"/>
    <w:rsid w:val="00051CE6"/>
    <w:rsid w:val="00051E52"/>
    <w:rsid w:val="00054283"/>
    <w:rsid w:val="00057DB0"/>
    <w:rsid w:val="00065176"/>
    <w:rsid w:val="000710C0"/>
    <w:rsid w:val="000806FA"/>
    <w:rsid w:val="00083D2A"/>
    <w:rsid w:val="00084D58"/>
    <w:rsid w:val="0009006F"/>
    <w:rsid w:val="000A4E78"/>
    <w:rsid w:val="000A614A"/>
    <w:rsid w:val="000A7238"/>
    <w:rsid w:val="000B0B89"/>
    <w:rsid w:val="000B76C4"/>
    <w:rsid w:val="000C2A33"/>
    <w:rsid w:val="000C5F93"/>
    <w:rsid w:val="000E307C"/>
    <w:rsid w:val="000E5B61"/>
    <w:rsid w:val="000E65A0"/>
    <w:rsid w:val="00115F48"/>
    <w:rsid w:val="001257CA"/>
    <w:rsid w:val="001357B2"/>
    <w:rsid w:val="00144D66"/>
    <w:rsid w:val="00150CDA"/>
    <w:rsid w:val="0015164C"/>
    <w:rsid w:val="0015271B"/>
    <w:rsid w:val="00162212"/>
    <w:rsid w:val="00177168"/>
    <w:rsid w:val="00177BBD"/>
    <w:rsid w:val="00185E5C"/>
    <w:rsid w:val="0018797F"/>
    <w:rsid w:val="001970CC"/>
    <w:rsid w:val="001A1EEE"/>
    <w:rsid w:val="001B0905"/>
    <w:rsid w:val="001C508A"/>
    <w:rsid w:val="001C56F0"/>
    <w:rsid w:val="001D08B3"/>
    <w:rsid w:val="001D52CA"/>
    <w:rsid w:val="001E6A20"/>
    <w:rsid w:val="00202A77"/>
    <w:rsid w:val="00205EDB"/>
    <w:rsid w:val="00211F38"/>
    <w:rsid w:val="00214540"/>
    <w:rsid w:val="00220CE0"/>
    <w:rsid w:val="002258A5"/>
    <w:rsid w:val="0024061A"/>
    <w:rsid w:val="00246464"/>
    <w:rsid w:val="00246C2A"/>
    <w:rsid w:val="0025137C"/>
    <w:rsid w:val="00252326"/>
    <w:rsid w:val="00252F50"/>
    <w:rsid w:val="002663FB"/>
    <w:rsid w:val="00271CE5"/>
    <w:rsid w:val="0027778A"/>
    <w:rsid w:val="00282020"/>
    <w:rsid w:val="002844E6"/>
    <w:rsid w:val="002910C2"/>
    <w:rsid w:val="002916B7"/>
    <w:rsid w:val="00293107"/>
    <w:rsid w:val="00293FCE"/>
    <w:rsid w:val="00294D13"/>
    <w:rsid w:val="00297F75"/>
    <w:rsid w:val="002A5550"/>
    <w:rsid w:val="002A5EA2"/>
    <w:rsid w:val="002A6BDF"/>
    <w:rsid w:val="002B0C01"/>
    <w:rsid w:val="002E1B38"/>
    <w:rsid w:val="002E5929"/>
    <w:rsid w:val="002F2797"/>
    <w:rsid w:val="003031A9"/>
    <w:rsid w:val="00311DB6"/>
    <w:rsid w:val="00313837"/>
    <w:rsid w:val="00321497"/>
    <w:rsid w:val="0032172A"/>
    <w:rsid w:val="003245BE"/>
    <w:rsid w:val="003269FD"/>
    <w:rsid w:val="00330BF1"/>
    <w:rsid w:val="00335B35"/>
    <w:rsid w:val="00343867"/>
    <w:rsid w:val="00353656"/>
    <w:rsid w:val="00362217"/>
    <w:rsid w:val="003636BF"/>
    <w:rsid w:val="00367DB2"/>
    <w:rsid w:val="0037479F"/>
    <w:rsid w:val="003755C7"/>
    <w:rsid w:val="0037742B"/>
    <w:rsid w:val="00383579"/>
    <w:rsid w:val="003845B4"/>
    <w:rsid w:val="00387B1A"/>
    <w:rsid w:val="00397B24"/>
    <w:rsid w:val="003B2BCE"/>
    <w:rsid w:val="003B2F28"/>
    <w:rsid w:val="003B32AC"/>
    <w:rsid w:val="003C4BBD"/>
    <w:rsid w:val="003D18AB"/>
    <w:rsid w:val="003D3B6C"/>
    <w:rsid w:val="003D4C08"/>
    <w:rsid w:val="003D4EEC"/>
    <w:rsid w:val="003D5DCF"/>
    <w:rsid w:val="003E1C74"/>
    <w:rsid w:val="003E52FA"/>
    <w:rsid w:val="003F6AA6"/>
    <w:rsid w:val="0040003E"/>
    <w:rsid w:val="00400F44"/>
    <w:rsid w:val="00403290"/>
    <w:rsid w:val="00406FD7"/>
    <w:rsid w:val="00414098"/>
    <w:rsid w:val="00424E93"/>
    <w:rsid w:val="004304AD"/>
    <w:rsid w:val="0043481B"/>
    <w:rsid w:val="00436AE3"/>
    <w:rsid w:val="004375EE"/>
    <w:rsid w:val="00437ECB"/>
    <w:rsid w:val="00444C57"/>
    <w:rsid w:val="0045750B"/>
    <w:rsid w:val="00460343"/>
    <w:rsid w:val="00460597"/>
    <w:rsid w:val="00461551"/>
    <w:rsid w:val="0047166E"/>
    <w:rsid w:val="00472AE6"/>
    <w:rsid w:val="00475022"/>
    <w:rsid w:val="00481AB9"/>
    <w:rsid w:val="00483729"/>
    <w:rsid w:val="0049372B"/>
    <w:rsid w:val="004A21B1"/>
    <w:rsid w:val="004A4802"/>
    <w:rsid w:val="004A6A30"/>
    <w:rsid w:val="004B1C5F"/>
    <w:rsid w:val="004B21BC"/>
    <w:rsid w:val="004C42E6"/>
    <w:rsid w:val="004D2C5D"/>
    <w:rsid w:val="004D3047"/>
    <w:rsid w:val="004D6F2D"/>
    <w:rsid w:val="004E0B20"/>
    <w:rsid w:val="004E48D4"/>
    <w:rsid w:val="004F53CD"/>
    <w:rsid w:val="00505BFB"/>
    <w:rsid w:val="0050688F"/>
    <w:rsid w:val="00507D52"/>
    <w:rsid w:val="00511051"/>
    <w:rsid w:val="00513D26"/>
    <w:rsid w:val="00516179"/>
    <w:rsid w:val="00517F8C"/>
    <w:rsid w:val="005218E0"/>
    <w:rsid w:val="00522D26"/>
    <w:rsid w:val="00526246"/>
    <w:rsid w:val="005313B7"/>
    <w:rsid w:val="00563AE1"/>
    <w:rsid w:val="00565616"/>
    <w:rsid w:val="00565EDA"/>
    <w:rsid w:val="00567106"/>
    <w:rsid w:val="005706C3"/>
    <w:rsid w:val="00587E8D"/>
    <w:rsid w:val="005915F4"/>
    <w:rsid w:val="0059435A"/>
    <w:rsid w:val="005B62D7"/>
    <w:rsid w:val="005B779C"/>
    <w:rsid w:val="005C24E4"/>
    <w:rsid w:val="005C713C"/>
    <w:rsid w:val="005D1D91"/>
    <w:rsid w:val="005D48C6"/>
    <w:rsid w:val="005D58F4"/>
    <w:rsid w:val="005E1D3C"/>
    <w:rsid w:val="005F0DDF"/>
    <w:rsid w:val="005F1A7B"/>
    <w:rsid w:val="00600124"/>
    <w:rsid w:val="006042A9"/>
    <w:rsid w:val="006111D5"/>
    <w:rsid w:val="00611A41"/>
    <w:rsid w:val="00612B78"/>
    <w:rsid w:val="006143BB"/>
    <w:rsid w:val="00614F12"/>
    <w:rsid w:val="00617805"/>
    <w:rsid w:val="00622A1C"/>
    <w:rsid w:val="00627B7A"/>
    <w:rsid w:val="00630042"/>
    <w:rsid w:val="00632094"/>
    <w:rsid w:val="00632253"/>
    <w:rsid w:val="006378EA"/>
    <w:rsid w:val="00642714"/>
    <w:rsid w:val="0064333C"/>
    <w:rsid w:val="006455CE"/>
    <w:rsid w:val="00647610"/>
    <w:rsid w:val="00655A33"/>
    <w:rsid w:val="00666D27"/>
    <w:rsid w:val="006729AC"/>
    <w:rsid w:val="00673AA4"/>
    <w:rsid w:val="00674605"/>
    <w:rsid w:val="006834C0"/>
    <w:rsid w:val="00684512"/>
    <w:rsid w:val="00692D3D"/>
    <w:rsid w:val="006C1118"/>
    <w:rsid w:val="006C148F"/>
    <w:rsid w:val="006D0C91"/>
    <w:rsid w:val="006D29F7"/>
    <w:rsid w:val="006D42D9"/>
    <w:rsid w:val="006D6F00"/>
    <w:rsid w:val="006D7A59"/>
    <w:rsid w:val="006E45AA"/>
    <w:rsid w:val="006F3879"/>
    <w:rsid w:val="006F639E"/>
    <w:rsid w:val="006F668F"/>
    <w:rsid w:val="00702C38"/>
    <w:rsid w:val="007072B2"/>
    <w:rsid w:val="007169BB"/>
    <w:rsid w:val="00733017"/>
    <w:rsid w:val="00743075"/>
    <w:rsid w:val="00743E72"/>
    <w:rsid w:val="007443CD"/>
    <w:rsid w:val="00745B3F"/>
    <w:rsid w:val="00745D4D"/>
    <w:rsid w:val="00751BD4"/>
    <w:rsid w:val="007562EF"/>
    <w:rsid w:val="00757896"/>
    <w:rsid w:val="00762966"/>
    <w:rsid w:val="00770E3B"/>
    <w:rsid w:val="007771BF"/>
    <w:rsid w:val="00780DD6"/>
    <w:rsid w:val="00783310"/>
    <w:rsid w:val="007A1A14"/>
    <w:rsid w:val="007A4A6D"/>
    <w:rsid w:val="007B092E"/>
    <w:rsid w:val="007B400E"/>
    <w:rsid w:val="007B69A4"/>
    <w:rsid w:val="007B7C3B"/>
    <w:rsid w:val="007C11E9"/>
    <w:rsid w:val="007C1FBE"/>
    <w:rsid w:val="007D01C6"/>
    <w:rsid w:val="007D1BCF"/>
    <w:rsid w:val="007D1D28"/>
    <w:rsid w:val="007D75CF"/>
    <w:rsid w:val="007E11A9"/>
    <w:rsid w:val="007E1975"/>
    <w:rsid w:val="007E3242"/>
    <w:rsid w:val="007E6DC5"/>
    <w:rsid w:val="007F24A6"/>
    <w:rsid w:val="007F6CF5"/>
    <w:rsid w:val="007F7EBF"/>
    <w:rsid w:val="00802297"/>
    <w:rsid w:val="0080579C"/>
    <w:rsid w:val="008078E1"/>
    <w:rsid w:val="0081658E"/>
    <w:rsid w:val="00832993"/>
    <w:rsid w:val="008458FC"/>
    <w:rsid w:val="0084642A"/>
    <w:rsid w:val="00853E50"/>
    <w:rsid w:val="008751AB"/>
    <w:rsid w:val="0088043C"/>
    <w:rsid w:val="008906C9"/>
    <w:rsid w:val="00893750"/>
    <w:rsid w:val="0089499F"/>
    <w:rsid w:val="008A2907"/>
    <w:rsid w:val="008A2A88"/>
    <w:rsid w:val="008A3F6C"/>
    <w:rsid w:val="008B0116"/>
    <w:rsid w:val="008B0CD1"/>
    <w:rsid w:val="008C0187"/>
    <w:rsid w:val="008C060C"/>
    <w:rsid w:val="008C45DC"/>
    <w:rsid w:val="008C4704"/>
    <w:rsid w:val="008C5738"/>
    <w:rsid w:val="008C6236"/>
    <w:rsid w:val="008D04F0"/>
    <w:rsid w:val="008D088A"/>
    <w:rsid w:val="008E214B"/>
    <w:rsid w:val="008E2811"/>
    <w:rsid w:val="008E3308"/>
    <w:rsid w:val="008E5892"/>
    <w:rsid w:val="008E660E"/>
    <w:rsid w:val="008F3500"/>
    <w:rsid w:val="008F69B1"/>
    <w:rsid w:val="0090004B"/>
    <w:rsid w:val="00915A44"/>
    <w:rsid w:val="00924E3C"/>
    <w:rsid w:val="00926ED2"/>
    <w:rsid w:val="009432BC"/>
    <w:rsid w:val="00943C00"/>
    <w:rsid w:val="009612BB"/>
    <w:rsid w:val="00961A78"/>
    <w:rsid w:val="009657CD"/>
    <w:rsid w:val="00973F1E"/>
    <w:rsid w:val="009843CC"/>
    <w:rsid w:val="00993BCE"/>
    <w:rsid w:val="00996842"/>
    <w:rsid w:val="009A0650"/>
    <w:rsid w:val="009A10CF"/>
    <w:rsid w:val="009B1263"/>
    <w:rsid w:val="009B4A4B"/>
    <w:rsid w:val="009B5319"/>
    <w:rsid w:val="009B65B6"/>
    <w:rsid w:val="009C16C4"/>
    <w:rsid w:val="009C4193"/>
    <w:rsid w:val="009C679B"/>
    <w:rsid w:val="009C6A5D"/>
    <w:rsid w:val="009D16A9"/>
    <w:rsid w:val="009D2A48"/>
    <w:rsid w:val="009D3FC4"/>
    <w:rsid w:val="009D6257"/>
    <w:rsid w:val="009D755C"/>
    <w:rsid w:val="009E1FF6"/>
    <w:rsid w:val="009E4861"/>
    <w:rsid w:val="009F011F"/>
    <w:rsid w:val="009F7BD0"/>
    <w:rsid w:val="00A03BE9"/>
    <w:rsid w:val="00A113DC"/>
    <w:rsid w:val="00A11E44"/>
    <w:rsid w:val="00A125C5"/>
    <w:rsid w:val="00A202E9"/>
    <w:rsid w:val="00A23BA6"/>
    <w:rsid w:val="00A368E4"/>
    <w:rsid w:val="00A36E4D"/>
    <w:rsid w:val="00A41640"/>
    <w:rsid w:val="00A5039D"/>
    <w:rsid w:val="00A508A3"/>
    <w:rsid w:val="00A53A31"/>
    <w:rsid w:val="00A55075"/>
    <w:rsid w:val="00A61813"/>
    <w:rsid w:val="00A65EE7"/>
    <w:rsid w:val="00A67669"/>
    <w:rsid w:val="00A70133"/>
    <w:rsid w:val="00A720CE"/>
    <w:rsid w:val="00A82712"/>
    <w:rsid w:val="00A835D7"/>
    <w:rsid w:val="00A83C7A"/>
    <w:rsid w:val="00A853AF"/>
    <w:rsid w:val="00A86837"/>
    <w:rsid w:val="00A954BC"/>
    <w:rsid w:val="00AA1624"/>
    <w:rsid w:val="00AA5D38"/>
    <w:rsid w:val="00AA65E8"/>
    <w:rsid w:val="00AA6CF2"/>
    <w:rsid w:val="00AA7D14"/>
    <w:rsid w:val="00AB1D49"/>
    <w:rsid w:val="00AB443E"/>
    <w:rsid w:val="00AB6F8E"/>
    <w:rsid w:val="00AC0FC4"/>
    <w:rsid w:val="00AC1A2A"/>
    <w:rsid w:val="00AC6506"/>
    <w:rsid w:val="00AC664F"/>
    <w:rsid w:val="00AC6CEC"/>
    <w:rsid w:val="00AD0AE5"/>
    <w:rsid w:val="00AF5788"/>
    <w:rsid w:val="00B0033C"/>
    <w:rsid w:val="00B0116E"/>
    <w:rsid w:val="00B14A02"/>
    <w:rsid w:val="00B17141"/>
    <w:rsid w:val="00B17A3E"/>
    <w:rsid w:val="00B2420B"/>
    <w:rsid w:val="00B2424B"/>
    <w:rsid w:val="00B269BF"/>
    <w:rsid w:val="00B272AD"/>
    <w:rsid w:val="00B31575"/>
    <w:rsid w:val="00B35350"/>
    <w:rsid w:val="00B357DB"/>
    <w:rsid w:val="00B36C2B"/>
    <w:rsid w:val="00B40683"/>
    <w:rsid w:val="00B42A54"/>
    <w:rsid w:val="00B4688D"/>
    <w:rsid w:val="00B535E3"/>
    <w:rsid w:val="00B56CE2"/>
    <w:rsid w:val="00B61F4F"/>
    <w:rsid w:val="00B7084F"/>
    <w:rsid w:val="00B80775"/>
    <w:rsid w:val="00B826EC"/>
    <w:rsid w:val="00B8547D"/>
    <w:rsid w:val="00B85867"/>
    <w:rsid w:val="00BA0E05"/>
    <w:rsid w:val="00BD5D23"/>
    <w:rsid w:val="00BE02F6"/>
    <w:rsid w:val="00BE29C6"/>
    <w:rsid w:val="00C00965"/>
    <w:rsid w:val="00C072FC"/>
    <w:rsid w:val="00C148AD"/>
    <w:rsid w:val="00C250D5"/>
    <w:rsid w:val="00C35C44"/>
    <w:rsid w:val="00C37207"/>
    <w:rsid w:val="00C3790E"/>
    <w:rsid w:val="00C434F1"/>
    <w:rsid w:val="00C43FEC"/>
    <w:rsid w:val="00C56638"/>
    <w:rsid w:val="00C56713"/>
    <w:rsid w:val="00C620C5"/>
    <w:rsid w:val="00C66346"/>
    <w:rsid w:val="00C856C2"/>
    <w:rsid w:val="00C871C5"/>
    <w:rsid w:val="00C904A0"/>
    <w:rsid w:val="00C92898"/>
    <w:rsid w:val="00C92AD6"/>
    <w:rsid w:val="00CA0995"/>
    <w:rsid w:val="00CA3BF5"/>
    <w:rsid w:val="00CA6FF8"/>
    <w:rsid w:val="00CB717A"/>
    <w:rsid w:val="00CB71C6"/>
    <w:rsid w:val="00CC2EEC"/>
    <w:rsid w:val="00CC4DF2"/>
    <w:rsid w:val="00CC7759"/>
    <w:rsid w:val="00CD72C5"/>
    <w:rsid w:val="00CE0EA4"/>
    <w:rsid w:val="00CE1299"/>
    <w:rsid w:val="00CE7514"/>
    <w:rsid w:val="00CF1310"/>
    <w:rsid w:val="00CF56C9"/>
    <w:rsid w:val="00CF6BBC"/>
    <w:rsid w:val="00D013F8"/>
    <w:rsid w:val="00D01D77"/>
    <w:rsid w:val="00D03B2E"/>
    <w:rsid w:val="00D04FF8"/>
    <w:rsid w:val="00D052C6"/>
    <w:rsid w:val="00D1638A"/>
    <w:rsid w:val="00D1743E"/>
    <w:rsid w:val="00D2195B"/>
    <w:rsid w:val="00D2293B"/>
    <w:rsid w:val="00D22F8E"/>
    <w:rsid w:val="00D2480A"/>
    <w:rsid w:val="00D248DE"/>
    <w:rsid w:val="00D26F63"/>
    <w:rsid w:val="00D272E7"/>
    <w:rsid w:val="00D4130B"/>
    <w:rsid w:val="00D41571"/>
    <w:rsid w:val="00D424BA"/>
    <w:rsid w:val="00D458C8"/>
    <w:rsid w:val="00D46354"/>
    <w:rsid w:val="00D503FA"/>
    <w:rsid w:val="00D81019"/>
    <w:rsid w:val="00D81EC4"/>
    <w:rsid w:val="00D8542D"/>
    <w:rsid w:val="00D85F15"/>
    <w:rsid w:val="00D974EB"/>
    <w:rsid w:val="00DA3371"/>
    <w:rsid w:val="00DB1E04"/>
    <w:rsid w:val="00DC6A71"/>
    <w:rsid w:val="00DE0660"/>
    <w:rsid w:val="00DE2B5F"/>
    <w:rsid w:val="00DE5620"/>
    <w:rsid w:val="00DE5B46"/>
    <w:rsid w:val="00E0097D"/>
    <w:rsid w:val="00E0262F"/>
    <w:rsid w:val="00E02A4C"/>
    <w:rsid w:val="00E0357D"/>
    <w:rsid w:val="00E07E54"/>
    <w:rsid w:val="00E116FD"/>
    <w:rsid w:val="00E136FD"/>
    <w:rsid w:val="00E13F9F"/>
    <w:rsid w:val="00E162FB"/>
    <w:rsid w:val="00E223AD"/>
    <w:rsid w:val="00E24EC2"/>
    <w:rsid w:val="00E31137"/>
    <w:rsid w:val="00E35C11"/>
    <w:rsid w:val="00E450B6"/>
    <w:rsid w:val="00E53B6A"/>
    <w:rsid w:val="00E6608B"/>
    <w:rsid w:val="00E70F28"/>
    <w:rsid w:val="00E727BC"/>
    <w:rsid w:val="00E82CEF"/>
    <w:rsid w:val="00E82D0A"/>
    <w:rsid w:val="00E84630"/>
    <w:rsid w:val="00E92C8B"/>
    <w:rsid w:val="00E96C29"/>
    <w:rsid w:val="00EA12DD"/>
    <w:rsid w:val="00EA3D6D"/>
    <w:rsid w:val="00EA4DC3"/>
    <w:rsid w:val="00EA577E"/>
    <w:rsid w:val="00EB3194"/>
    <w:rsid w:val="00ED1CB4"/>
    <w:rsid w:val="00F006B1"/>
    <w:rsid w:val="00F02986"/>
    <w:rsid w:val="00F128B1"/>
    <w:rsid w:val="00F15923"/>
    <w:rsid w:val="00F20DF2"/>
    <w:rsid w:val="00F240BB"/>
    <w:rsid w:val="00F24B3C"/>
    <w:rsid w:val="00F322D5"/>
    <w:rsid w:val="00F335DB"/>
    <w:rsid w:val="00F36D8B"/>
    <w:rsid w:val="00F403C4"/>
    <w:rsid w:val="00F46724"/>
    <w:rsid w:val="00F47DFC"/>
    <w:rsid w:val="00F5334C"/>
    <w:rsid w:val="00F549DE"/>
    <w:rsid w:val="00F55783"/>
    <w:rsid w:val="00F56F91"/>
    <w:rsid w:val="00F57FED"/>
    <w:rsid w:val="00F63190"/>
    <w:rsid w:val="00F637E8"/>
    <w:rsid w:val="00F64C99"/>
    <w:rsid w:val="00F65B50"/>
    <w:rsid w:val="00F72E45"/>
    <w:rsid w:val="00F739A6"/>
    <w:rsid w:val="00F84832"/>
    <w:rsid w:val="00F85F38"/>
    <w:rsid w:val="00F862F5"/>
    <w:rsid w:val="00F903CD"/>
    <w:rsid w:val="00F93B0E"/>
    <w:rsid w:val="00F96587"/>
    <w:rsid w:val="00FA15BF"/>
    <w:rsid w:val="00FB2023"/>
    <w:rsid w:val="00FB297D"/>
    <w:rsid w:val="00FB6FB1"/>
    <w:rsid w:val="00FB75C9"/>
    <w:rsid w:val="00FC01B8"/>
    <w:rsid w:val="00FC1137"/>
    <w:rsid w:val="00FC2CDF"/>
    <w:rsid w:val="00FC72C4"/>
    <w:rsid w:val="00FD4790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318E777"/>
  <w15:chartTrackingRefBased/>
  <w15:docId w15:val="{8D044E5F-B909-4347-ABFF-0838DF22E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8C6236"/>
    <w:pPr>
      <w:jc w:val="both"/>
    </w:p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Default">
    <w:name w:val="Default"/>
    <w:rsid w:val="003D3B6C"/>
    <w:pPr>
      <w:autoSpaceDE w:val="0"/>
      <w:autoSpaceDN w:val="0"/>
      <w:adjustRightInd w:val="0"/>
      <w:jc w:val="both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Povzetek">
    <w:name w:val="Povzetek"/>
    <w:basedOn w:val="Navaden"/>
    <w:rsid w:val="003D3B6C"/>
    <w:pPr>
      <w:numPr>
        <w:numId w:val="6"/>
      </w:numPr>
      <w:overflowPunct w:val="0"/>
      <w:autoSpaceDE w:val="0"/>
      <w:autoSpaceDN w:val="0"/>
      <w:adjustRightInd w:val="0"/>
      <w:spacing w:before="120"/>
      <w:textAlignment w:val="baseline"/>
    </w:pPr>
    <w:rPr>
      <w:rFonts w:ascii="Verdana" w:hAnsi="Verdana" w:cs="Arial"/>
      <w:b/>
      <w:color w:val="CC0066"/>
      <w:sz w:val="22"/>
      <w:szCs w:val="22"/>
    </w:rPr>
  </w:style>
  <w:style w:type="paragraph" w:customStyle="1" w:styleId="Tabela">
    <w:name w:val="Tabela"/>
    <w:basedOn w:val="Navaden"/>
    <w:rsid w:val="00780DD6"/>
    <w:pPr>
      <w:overflowPunct w:val="0"/>
      <w:autoSpaceDE w:val="0"/>
      <w:autoSpaceDN w:val="0"/>
      <w:adjustRightInd w:val="0"/>
      <w:spacing w:before="60" w:after="60"/>
      <w:textAlignment w:val="baseline"/>
    </w:pPr>
  </w:style>
  <w:style w:type="character" w:customStyle="1" w:styleId="NogaZnak">
    <w:name w:val="Noga Znak"/>
    <w:link w:val="Noga"/>
    <w:uiPriority w:val="99"/>
    <w:rsid w:val="00C37207"/>
  </w:style>
  <w:style w:type="paragraph" w:styleId="Besedilooblaka">
    <w:name w:val="Balloon Text"/>
    <w:basedOn w:val="Navaden"/>
    <w:link w:val="BesedilooblakaZnak"/>
    <w:rsid w:val="009432B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9432BC"/>
    <w:rPr>
      <w:rFonts w:ascii="Segoe UI" w:hAnsi="Segoe UI" w:cs="Segoe UI"/>
      <w:sz w:val="18"/>
      <w:szCs w:val="18"/>
    </w:rPr>
  </w:style>
  <w:style w:type="character" w:styleId="Pripombasklic">
    <w:name w:val="annotation reference"/>
    <w:rsid w:val="00A113DC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A113DC"/>
  </w:style>
  <w:style w:type="character" w:customStyle="1" w:styleId="PripombabesediloZnak">
    <w:name w:val="Pripomba – besedilo Znak"/>
    <w:basedOn w:val="Privzetapisavaodstavka"/>
    <w:link w:val="Pripombabesedilo"/>
    <w:rsid w:val="00A113DC"/>
  </w:style>
  <w:style w:type="paragraph" w:styleId="Zadevapripombe">
    <w:name w:val="annotation subject"/>
    <w:basedOn w:val="Pripombabesedilo"/>
    <w:next w:val="Pripombabesedilo"/>
    <w:link w:val="ZadevapripombeZnak"/>
    <w:rsid w:val="00A113DC"/>
    <w:rPr>
      <w:b/>
      <w:bCs/>
    </w:rPr>
  </w:style>
  <w:style w:type="character" w:customStyle="1" w:styleId="ZadevapripombeZnak">
    <w:name w:val="Zadeva pripombe Znak"/>
    <w:link w:val="Zadevapripombe"/>
    <w:rsid w:val="00A113DC"/>
    <w:rPr>
      <w:b/>
      <w:bCs/>
    </w:rPr>
  </w:style>
  <w:style w:type="paragraph" w:styleId="Podnaslov">
    <w:name w:val="Subtitle"/>
    <w:basedOn w:val="Navaden"/>
    <w:next w:val="Navaden"/>
    <w:link w:val="PodnaslovZnak"/>
    <w:qFormat/>
    <w:rsid w:val="00481AB9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PodnaslovZnak">
    <w:name w:val="Podnaslov Znak"/>
    <w:link w:val="Podnaslov"/>
    <w:rsid w:val="00481AB9"/>
    <w:rPr>
      <w:rFonts w:ascii="Calibri Light" w:eastAsia="Times New Roman" w:hAnsi="Calibri Light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027164685908321E-2"/>
          <c:y val="0.03"/>
          <c:w val="0.64346349745331066"/>
          <c:h val="0.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zelenjava</c:v>
                </c:pt>
              </c:strCache>
            </c:strRef>
          </c:tx>
          <c:spPr>
            <a:solidFill>
              <a:srgbClr val="FFFF00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E7-41DD-B9AD-4CCCFDB0C6B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sadje</c:v>
                </c:pt>
              </c:strCache>
            </c:strRef>
          </c:tx>
          <c:spPr>
            <a:solidFill>
              <a:srgbClr val="FF6600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E7-41DD-B9AD-4CCCFDB0C6B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žita in žitni izdelki</c:v>
                </c:pt>
              </c:strCache>
            </c:strRef>
          </c:tx>
          <c:spPr>
            <a:solidFill>
              <a:srgbClr val="FF8080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E7-41DD-B9AD-4CCCFDB0C6B0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živila živalskega izvora</c:v>
                </c:pt>
              </c:strCache>
            </c:strRef>
          </c:tx>
          <c:spPr>
            <a:solidFill>
              <a:srgbClr val="CCCCFF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E7-41DD-B9AD-4CCCFDB0C6B0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predelana živila rastlinskega izvora</c:v>
                </c:pt>
              </c:strCache>
            </c:strRef>
          </c:tx>
          <c:spPr>
            <a:solidFill>
              <a:srgbClr val="3366FF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Sheet1!$B$6:$B$6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E7-41DD-B9AD-4CCCFDB0C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7090784"/>
        <c:axId val="1"/>
        <c:axId val="0"/>
      </c:bar3DChart>
      <c:catAx>
        <c:axId val="9709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97090784"/>
        <c:crosses val="autoZero"/>
        <c:crossBetween val="between"/>
      </c:valAx>
      <c:spPr>
        <a:solidFill>
          <a:srgbClr val="CCFFFF"/>
        </a:solidFill>
        <a:ln w="25318">
          <a:noFill/>
        </a:ln>
      </c:spPr>
    </c:plotArea>
    <c:legend>
      <c:legendPos val="r"/>
      <c:layout>
        <c:manualLayout>
          <c:xMode val="edge"/>
          <c:yMode val="edge"/>
          <c:x val="0.72156196943972839"/>
          <c:y val="0.11666666666666667"/>
          <c:w val="0.27843803056027167"/>
          <c:h val="0.8666666666666667"/>
        </c:manualLayout>
      </c:layout>
      <c:overlay val="0"/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109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l-SI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059F9D6-29D1-44A5-B81F-B1832DDF6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7</TotalTime>
  <Pages>7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2023-08-23T10:47:00Z</cp:lastPrinted>
  <dcterms:created xsi:type="dcterms:W3CDTF">2024-10-21T11:01:00Z</dcterms:created>
  <dcterms:modified xsi:type="dcterms:W3CDTF">2024-10-21T11:01:00Z</dcterms:modified>
</cp:coreProperties>
</file>