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A39CF" w14:textId="77777777" w:rsidR="00BD2B4F" w:rsidRPr="00F64C39" w:rsidRDefault="00BD2B4F" w:rsidP="005055CF">
      <w:pPr>
        <w:rPr>
          <w:lang w:val="sl-SI"/>
        </w:rPr>
      </w:pPr>
    </w:p>
    <w:p w14:paraId="1881044A" w14:textId="77777777" w:rsidR="00F64C39" w:rsidRPr="00F64C39" w:rsidRDefault="00F64C39" w:rsidP="005055CF">
      <w:pPr>
        <w:rPr>
          <w:lang w:val="sl-SI"/>
        </w:rPr>
      </w:pPr>
    </w:p>
    <w:p w14:paraId="4A411525" w14:textId="77777777" w:rsidR="00716220" w:rsidRDefault="00716220" w:rsidP="00716220"/>
    <w:p w14:paraId="303F2B41" w14:textId="77777777" w:rsidR="00716220" w:rsidRDefault="00716220" w:rsidP="00716220"/>
    <w:p w14:paraId="107ED37E" w14:textId="77777777" w:rsidR="00716220" w:rsidRDefault="00716220" w:rsidP="00716220"/>
    <w:p w14:paraId="394E0FFC" w14:textId="3DD50575" w:rsidR="00F64C39" w:rsidRPr="00F64C39" w:rsidRDefault="00F64C39" w:rsidP="00573EF5">
      <w:pPr>
        <w:pStyle w:val="Naslov1"/>
      </w:pPr>
      <w:r w:rsidRPr="00F64C39">
        <w:t>Navodilo za dostop do e-izpisa iz C</w:t>
      </w:r>
      <w:r>
        <w:t>entralnega registra goveda</w:t>
      </w:r>
      <w:r w:rsidRPr="00F64C39">
        <w:t xml:space="preserve"> preko</w:t>
      </w:r>
      <w:r w:rsidR="00716220">
        <w:t xml:space="preserve"> (CRG)</w:t>
      </w:r>
      <w:r w:rsidRPr="00F64C39">
        <w:t xml:space="preserve"> spletne aplikacije</w:t>
      </w:r>
    </w:p>
    <w:p w14:paraId="7303EC37" w14:textId="77777777" w:rsidR="00F64C39" w:rsidRDefault="00F64C39" w:rsidP="005055CF">
      <w:pPr>
        <w:rPr>
          <w:lang w:val="sl-SI"/>
        </w:rPr>
      </w:pPr>
    </w:p>
    <w:p w14:paraId="46ED971F" w14:textId="77777777" w:rsidR="00716220" w:rsidRPr="00F64C39" w:rsidRDefault="00716220" w:rsidP="005055CF">
      <w:pPr>
        <w:rPr>
          <w:lang w:val="sl-SI"/>
        </w:rPr>
      </w:pPr>
    </w:p>
    <w:p w14:paraId="4B50CC96" w14:textId="77777777" w:rsidR="00716220" w:rsidRDefault="00716220" w:rsidP="00716220">
      <w:pPr>
        <w:pStyle w:val="Odstavekseznama"/>
      </w:pPr>
    </w:p>
    <w:p w14:paraId="473A0D7C" w14:textId="66CCBB40" w:rsidR="00716220" w:rsidRDefault="00716220" w:rsidP="00716220">
      <w:pPr>
        <w:numPr>
          <w:ilvl w:val="0"/>
          <w:numId w:val="10"/>
        </w:numPr>
        <w:rPr>
          <w:lang w:val="sl-SI"/>
        </w:rPr>
      </w:pPr>
      <w:r>
        <w:rPr>
          <w:lang w:val="sl-SI"/>
        </w:rPr>
        <w:t>Postopek dostopa do e-izpisa iz CRG začnite s klikom na modri gumb 'Dostop do e-izpisa iz Centralnega registra goveda'</w:t>
      </w:r>
      <w:r>
        <w:rPr>
          <w:lang w:val="sl-SI"/>
        </w:rPr>
        <w:t>, kot prikazuje slika 1.</w:t>
      </w:r>
    </w:p>
    <w:p w14:paraId="2FFBA236" w14:textId="77777777" w:rsidR="00716220" w:rsidRDefault="00716220" w:rsidP="00716220">
      <w:pPr>
        <w:ind w:left="360"/>
        <w:rPr>
          <w:lang w:val="sl-SI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128"/>
      </w:tblGrid>
      <w:tr w:rsidR="00716220" w14:paraId="7C61EEB1" w14:textId="77777777" w:rsidTr="00716220">
        <w:tc>
          <w:tcPr>
            <w:tcW w:w="8488" w:type="dxa"/>
          </w:tcPr>
          <w:p w14:paraId="62C765EE" w14:textId="77777777" w:rsidR="000C7A7C" w:rsidRDefault="003E095F" w:rsidP="000C7A7C">
            <w:pPr>
              <w:pStyle w:val="Odstavekseznama"/>
              <w:keepNext/>
              <w:ind w:left="0"/>
              <w:jc w:val="center"/>
            </w:pPr>
            <w:r w:rsidRPr="003E095F">
              <w:drawing>
                <wp:inline distT="0" distB="0" distL="0" distR="0" wp14:anchorId="50F8614E" wp14:editId="63B9DFFA">
                  <wp:extent cx="4163006" cy="552527"/>
                  <wp:effectExtent l="0" t="0" r="9525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006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7303B" w14:textId="0CF021DE" w:rsidR="00716220" w:rsidRDefault="000C7A7C" w:rsidP="000C7A7C">
            <w:pPr>
              <w:pStyle w:val="Napis"/>
            </w:pPr>
            <w:proofErr w:type="spellStart"/>
            <w:r>
              <w:t>Slika</w:t>
            </w:r>
            <w:proofErr w:type="spellEnd"/>
            <w:r>
              <w:t xml:space="preserve"> </w:t>
            </w:r>
            <w:r>
              <w:fldChar w:fldCharType="begin"/>
            </w:r>
            <w:r>
              <w:instrText xml:space="preserve"> SEQ Slika \* ARABIC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</w:tr>
    </w:tbl>
    <w:p w14:paraId="26B3A143" w14:textId="77777777" w:rsidR="00716220" w:rsidRDefault="00716220" w:rsidP="00716220">
      <w:pPr>
        <w:pStyle w:val="Odstavekseznama"/>
        <w:ind w:left="360"/>
      </w:pPr>
    </w:p>
    <w:p w14:paraId="74FD66DB" w14:textId="77777777" w:rsidR="00716220" w:rsidRDefault="00716220" w:rsidP="00716220">
      <w:pPr>
        <w:numPr>
          <w:ilvl w:val="0"/>
          <w:numId w:val="10"/>
        </w:numPr>
        <w:rPr>
          <w:lang w:val="sl-SI"/>
        </w:rPr>
      </w:pPr>
      <w:r>
        <w:rPr>
          <w:lang w:val="sl-SI"/>
        </w:rPr>
        <w:t>Natančno vpišite vse zahtevane podatke, kot prikazuje slika 2:</w:t>
      </w:r>
    </w:p>
    <w:p w14:paraId="4EEF09DE" w14:textId="112C0C14" w:rsidR="00F64C39" w:rsidRDefault="00F64C39" w:rsidP="00F64C39">
      <w:pPr>
        <w:numPr>
          <w:ilvl w:val="0"/>
          <w:numId w:val="11"/>
        </w:numPr>
        <w:rPr>
          <w:lang w:val="sl-SI"/>
        </w:rPr>
      </w:pPr>
      <w:r>
        <w:rPr>
          <w:lang w:val="sl-SI"/>
        </w:rPr>
        <w:t>G-MID številko svojega obrata/gospodarstva</w:t>
      </w:r>
    </w:p>
    <w:p w14:paraId="3952B9D7" w14:textId="582A7D5D" w:rsidR="00F64C39" w:rsidRDefault="00C461A6" w:rsidP="00F64C39">
      <w:pPr>
        <w:numPr>
          <w:ilvl w:val="0"/>
          <w:numId w:val="11"/>
        </w:numPr>
        <w:rPr>
          <w:lang w:val="sl-SI"/>
        </w:rPr>
      </w:pPr>
      <w:r>
        <w:rPr>
          <w:lang w:val="sl-SI"/>
        </w:rPr>
        <w:t>s</w:t>
      </w:r>
      <w:r w:rsidR="00F64C39">
        <w:rPr>
          <w:lang w:val="sl-SI"/>
        </w:rPr>
        <w:t>vojo davčno številko</w:t>
      </w:r>
    </w:p>
    <w:p w14:paraId="490BBDB0" w14:textId="47A5DDF2" w:rsidR="00F64C39" w:rsidRDefault="00C461A6" w:rsidP="00F64C39">
      <w:pPr>
        <w:numPr>
          <w:ilvl w:val="0"/>
          <w:numId w:val="11"/>
        </w:numPr>
        <w:rPr>
          <w:lang w:val="sl-SI"/>
        </w:rPr>
      </w:pPr>
      <w:r>
        <w:rPr>
          <w:lang w:val="sl-SI"/>
        </w:rPr>
        <w:t>z</w:t>
      </w:r>
      <w:r w:rsidR="00F64C39">
        <w:rPr>
          <w:lang w:val="sl-SI"/>
        </w:rPr>
        <w:t>adnje tri znake svoje EMŠO: **********XXX</w:t>
      </w:r>
    </w:p>
    <w:p w14:paraId="20A3C05A" w14:textId="5D4E5BD2" w:rsidR="00F64C39" w:rsidRDefault="00C461A6" w:rsidP="00F64C39">
      <w:pPr>
        <w:numPr>
          <w:ilvl w:val="0"/>
          <w:numId w:val="11"/>
        </w:numPr>
        <w:rPr>
          <w:lang w:val="sl-SI"/>
        </w:rPr>
      </w:pPr>
      <w:r>
        <w:rPr>
          <w:lang w:val="sl-SI"/>
        </w:rPr>
        <w:t>e</w:t>
      </w:r>
      <w:r w:rsidR="00F64C39">
        <w:rPr>
          <w:lang w:val="sl-SI"/>
        </w:rPr>
        <w:t>lektronski naslov (en elektronski naslov lahko uporabi le en uporabnik!)</w:t>
      </w:r>
    </w:p>
    <w:p w14:paraId="027AD58A" w14:textId="10D22C3B" w:rsidR="00C461A6" w:rsidRDefault="00C461A6" w:rsidP="00C461A6">
      <w:pPr>
        <w:numPr>
          <w:ilvl w:val="0"/>
          <w:numId w:val="11"/>
        </w:numPr>
        <w:rPr>
          <w:lang w:val="sl-SI"/>
        </w:rPr>
      </w:pPr>
      <w:r>
        <w:rPr>
          <w:lang w:val="sl-SI"/>
        </w:rPr>
        <w:t>m</w:t>
      </w:r>
      <w:r w:rsidR="00F64C39">
        <w:rPr>
          <w:lang w:val="sl-SI"/>
        </w:rPr>
        <w:t>obilno telefonsko številko</w:t>
      </w:r>
    </w:p>
    <w:p w14:paraId="5FFE82E2" w14:textId="58166948" w:rsidR="00C461A6" w:rsidRDefault="00C461A6" w:rsidP="00C461A6">
      <w:pPr>
        <w:numPr>
          <w:ilvl w:val="0"/>
          <w:numId w:val="11"/>
        </w:numPr>
        <w:rPr>
          <w:lang w:val="sl-SI"/>
        </w:rPr>
      </w:pPr>
      <w:r>
        <w:rPr>
          <w:lang w:val="sl-SI"/>
        </w:rPr>
        <w:t>o</w:t>
      </w:r>
      <w:r w:rsidR="00F64C39" w:rsidRPr="00C461A6">
        <w:rPr>
          <w:lang w:val="sl-SI"/>
        </w:rPr>
        <w:t>značite</w:t>
      </w:r>
      <w:r>
        <w:rPr>
          <w:lang w:val="sl-SI"/>
        </w:rPr>
        <w:t xml:space="preserve"> polje 'S</w:t>
      </w:r>
      <w:r w:rsidR="00F64C39" w:rsidRPr="00C461A6">
        <w:rPr>
          <w:lang w:val="sl-SI"/>
        </w:rPr>
        <w:t>trinja</w:t>
      </w:r>
      <w:r>
        <w:rPr>
          <w:lang w:val="sl-SI"/>
        </w:rPr>
        <w:t>m se</w:t>
      </w:r>
      <w:r w:rsidR="00F64C39" w:rsidRPr="00C461A6">
        <w:rPr>
          <w:lang w:val="sl-SI"/>
        </w:rPr>
        <w:t xml:space="preserve"> s pogoji uporabe</w:t>
      </w:r>
      <w:r>
        <w:rPr>
          <w:lang w:val="sl-SI"/>
        </w:rPr>
        <w:t>'</w:t>
      </w:r>
    </w:p>
    <w:p w14:paraId="54F259FC" w14:textId="2FCABD93" w:rsidR="00F64C39" w:rsidRDefault="00F64C39" w:rsidP="00C461A6">
      <w:pPr>
        <w:numPr>
          <w:ilvl w:val="0"/>
          <w:numId w:val="11"/>
        </w:numPr>
        <w:rPr>
          <w:lang w:val="sl-SI"/>
        </w:rPr>
      </w:pPr>
      <w:r w:rsidRPr="00C461A6">
        <w:rPr>
          <w:lang w:val="sl-SI"/>
        </w:rPr>
        <w:t xml:space="preserve">oddajte zahtevek s klikom na gumb </w:t>
      </w:r>
      <w:r w:rsidR="00C461A6">
        <w:rPr>
          <w:lang w:val="sl-SI"/>
        </w:rPr>
        <w:t>'</w:t>
      </w:r>
      <w:r w:rsidRPr="00C461A6">
        <w:rPr>
          <w:lang w:val="sl-SI"/>
        </w:rPr>
        <w:t>Oddaj zahtevek</w:t>
      </w:r>
      <w:r w:rsidR="00C461A6">
        <w:rPr>
          <w:lang w:val="sl-SI"/>
        </w:rPr>
        <w:t>'</w:t>
      </w:r>
      <w:r w:rsidRPr="00C461A6">
        <w:rPr>
          <w:lang w:val="sl-SI"/>
        </w:rPr>
        <w:t>.</w:t>
      </w:r>
    </w:p>
    <w:p w14:paraId="0356EE04" w14:textId="77777777" w:rsidR="00DD5F8D" w:rsidRDefault="00DD5F8D" w:rsidP="00DD5F8D">
      <w:pPr>
        <w:ind w:left="360"/>
        <w:rPr>
          <w:lang w:val="sl-SI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128"/>
      </w:tblGrid>
      <w:tr w:rsidR="00DD5F8D" w14:paraId="1C17577D" w14:textId="77777777" w:rsidTr="00DD5F8D">
        <w:tc>
          <w:tcPr>
            <w:tcW w:w="8488" w:type="dxa"/>
          </w:tcPr>
          <w:p w14:paraId="49415727" w14:textId="77777777" w:rsidR="000C7A7C" w:rsidRDefault="00DD5F8D" w:rsidP="000C7A7C">
            <w:pPr>
              <w:keepNext/>
              <w:jc w:val="center"/>
            </w:pPr>
            <w:r w:rsidRPr="00DD5F8D">
              <w:rPr>
                <w:lang w:val="sl-SI"/>
              </w:rPr>
              <w:drawing>
                <wp:inline distT="0" distB="0" distL="0" distR="0" wp14:anchorId="772096B5" wp14:editId="38BEB824">
                  <wp:extent cx="3971498" cy="1870782"/>
                  <wp:effectExtent l="0" t="0" r="0" b="0"/>
                  <wp:docPr id="10" name="Slika 10" descr="Prikaz vnosnih polja za namen oddaje zahtevka za e-izpis iz CR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 descr="Prikaz vnosnih polja za namen oddaje zahtevka za e-izpis iz CRG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465" cy="188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EAEDF" w14:textId="70AD5A91" w:rsidR="00DD5F8D" w:rsidRDefault="000C7A7C" w:rsidP="000C7A7C">
            <w:pPr>
              <w:pStyle w:val="Napis"/>
              <w:rPr>
                <w:lang w:val="sl-SI"/>
              </w:rPr>
            </w:pPr>
            <w:proofErr w:type="spellStart"/>
            <w:r>
              <w:t>Slika</w:t>
            </w:r>
            <w:proofErr w:type="spellEnd"/>
            <w:r>
              <w:t xml:space="preserve"> </w:t>
            </w:r>
            <w:r>
              <w:fldChar w:fldCharType="begin"/>
            </w:r>
            <w:r>
              <w:instrText xml:space="preserve"> SEQ Slika \* ARABIC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</w:tr>
    </w:tbl>
    <w:p w14:paraId="76836879" w14:textId="77777777" w:rsidR="00F64C39" w:rsidRDefault="00F64C39" w:rsidP="00F64C39">
      <w:pPr>
        <w:ind w:left="360"/>
        <w:rPr>
          <w:noProof/>
          <w:lang w:val="sl-SI"/>
        </w:rPr>
      </w:pPr>
    </w:p>
    <w:p w14:paraId="3E62CD0F" w14:textId="0B0DD705" w:rsidR="00F64C39" w:rsidRDefault="00F64C39" w:rsidP="00F64C39">
      <w:pPr>
        <w:numPr>
          <w:ilvl w:val="0"/>
          <w:numId w:val="10"/>
        </w:numPr>
        <w:rPr>
          <w:lang w:val="sl-SI"/>
        </w:rPr>
      </w:pPr>
      <w:r>
        <w:rPr>
          <w:lang w:val="sl-SI"/>
        </w:rPr>
        <w:lastRenderedPageBreak/>
        <w:t>Ob uspešno oddanem zahtevku, sistem oddajo potrdi z izpisanim obvestilom</w:t>
      </w:r>
      <w:r w:rsidR="00372992">
        <w:rPr>
          <w:lang w:val="sl-SI"/>
        </w:rPr>
        <w:t xml:space="preserve"> ter</w:t>
      </w:r>
      <w:r>
        <w:rPr>
          <w:lang w:val="sl-SI"/>
        </w:rPr>
        <w:t xml:space="preserve"> izpiše nadaljnje navodilo, da boste na elektronski naslov, ki ste ga navedli ob oddaji zahtevka, prejeli elektronsko </w:t>
      </w:r>
      <w:r w:rsidR="007C08E0">
        <w:rPr>
          <w:lang w:val="sl-SI"/>
        </w:rPr>
        <w:t>sporočilo za namen potrditve oddaje zahtevka za e-izpis iz CRG.</w:t>
      </w:r>
      <w:r w:rsidR="00372992">
        <w:rPr>
          <w:lang w:val="sl-SI"/>
        </w:rPr>
        <w:t xml:space="preserve"> Glejte prikaz v sliki 3.</w:t>
      </w:r>
    </w:p>
    <w:p w14:paraId="655B4028" w14:textId="77777777" w:rsidR="00DD5F8D" w:rsidRDefault="00DD5F8D" w:rsidP="00DD5F8D">
      <w:pPr>
        <w:ind w:left="360"/>
        <w:rPr>
          <w:lang w:val="sl-SI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128"/>
      </w:tblGrid>
      <w:tr w:rsidR="00DD5F8D" w14:paraId="5697DA23" w14:textId="77777777" w:rsidTr="00DD5F8D">
        <w:tc>
          <w:tcPr>
            <w:tcW w:w="8488" w:type="dxa"/>
          </w:tcPr>
          <w:p w14:paraId="0DCAA7FB" w14:textId="77777777" w:rsidR="000C7A7C" w:rsidRDefault="00DD5F8D" w:rsidP="000C7A7C">
            <w:pPr>
              <w:keepNext/>
              <w:jc w:val="center"/>
            </w:pPr>
            <w:r w:rsidRPr="00DD5F8D">
              <w:rPr>
                <w:lang w:val="sl-SI"/>
              </w:rPr>
              <w:drawing>
                <wp:inline distT="0" distB="0" distL="0" distR="0" wp14:anchorId="7538F145" wp14:editId="509F5882">
                  <wp:extent cx="4455994" cy="770282"/>
                  <wp:effectExtent l="0" t="0" r="1905" b="0"/>
                  <wp:docPr id="11" name="Slika 11" descr="Prikaz obvestila o uspešno oddanem zahtevku za pridobitev e-izpisa iz CRG ter nadaljnje navodil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 descr="Prikaz obvestila o uspešno oddanem zahtevku za pridobitev e-izpisa iz CRG ter nadaljnje navodilo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375" cy="78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55C5F3" w14:textId="4D7812C0" w:rsidR="00DD5F8D" w:rsidRDefault="000C7A7C" w:rsidP="000C7A7C">
            <w:pPr>
              <w:pStyle w:val="Napis"/>
              <w:rPr>
                <w:lang w:val="sl-SI"/>
              </w:rPr>
            </w:pPr>
            <w:proofErr w:type="spellStart"/>
            <w:r>
              <w:t>Slika</w:t>
            </w:r>
            <w:proofErr w:type="spellEnd"/>
            <w:r>
              <w:t xml:space="preserve"> </w:t>
            </w:r>
            <w:r>
              <w:fldChar w:fldCharType="begin"/>
            </w:r>
            <w:r>
              <w:instrText xml:space="preserve"> SEQ Slika \* ARABIC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</w:tr>
    </w:tbl>
    <w:p w14:paraId="4CFAC73C" w14:textId="77777777" w:rsidR="007C08E0" w:rsidRDefault="007C08E0" w:rsidP="00F64C39">
      <w:pPr>
        <w:ind w:left="360"/>
        <w:rPr>
          <w:noProof/>
          <w:lang w:val="sl-SI"/>
        </w:rPr>
      </w:pPr>
    </w:p>
    <w:p w14:paraId="3D8227E4" w14:textId="2CECD5E9" w:rsidR="007C08E0" w:rsidRDefault="007C08E0" w:rsidP="007C08E0">
      <w:pPr>
        <w:numPr>
          <w:ilvl w:val="0"/>
          <w:numId w:val="10"/>
        </w:numPr>
        <w:rPr>
          <w:lang w:val="sl-SI"/>
        </w:rPr>
      </w:pPr>
      <w:r>
        <w:rPr>
          <w:lang w:val="sl-SI"/>
        </w:rPr>
        <w:t xml:space="preserve">Odprite prejeto elektronsko sporočilo </w:t>
      </w:r>
      <w:r w:rsidR="00372992">
        <w:rPr>
          <w:lang w:val="sl-SI"/>
        </w:rPr>
        <w:t>in</w:t>
      </w:r>
      <w:r>
        <w:rPr>
          <w:lang w:val="sl-SI"/>
        </w:rPr>
        <w:t xml:space="preserve"> kliknite na prejeto povezavo, kot </w:t>
      </w:r>
      <w:r w:rsidR="00372992">
        <w:rPr>
          <w:lang w:val="sl-SI"/>
        </w:rPr>
        <w:t xml:space="preserve">prikazuje </w:t>
      </w:r>
      <w:r>
        <w:rPr>
          <w:lang w:val="sl-SI"/>
        </w:rPr>
        <w:t>slik</w:t>
      </w:r>
      <w:r w:rsidR="00372992">
        <w:rPr>
          <w:lang w:val="sl-SI"/>
        </w:rPr>
        <w:t>a 4</w:t>
      </w:r>
      <w:r>
        <w:rPr>
          <w:lang w:val="sl-SI"/>
        </w:rPr>
        <w:t>.</w:t>
      </w:r>
    </w:p>
    <w:p w14:paraId="08700250" w14:textId="77777777" w:rsidR="007C08E0" w:rsidRDefault="007C08E0" w:rsidP="007C08E0">
      <w:pPr>
        <w:ind w:left="360"/>
        <w:rPr>
          <w:lang w:val="sl-SI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128"/>
      </w:tblGrid>
      <w:tr w:rsidR="00DD5F8D" w14:paraId="0544F0D3" w14:textId="77777777" w:rsidTr="00DD5F8D">
        <w:tc>
          <w:tcPr>
            <w:tcW w:w="8488" w:type="dxa"/>
          </w:tcPr>
          <w:p w14:paraId="267FFB30" w14:textId="77777777" w:rsidR="000C7A7C" w:rsidRDefault="00DD5F8D" w:rsidP="000C7A7C">
            <w:pPr>
              <w:keepNext/>
              <w:jc w:val="center"/>
            </w:pPr>
            <w:r w:rsidRPr="00DD5F8D">
              <w:rPr>
                <w:lang w:val="sl-SI"/>
              </w:rPr>
              <w:drawing>
                <wp:inline distT="0" distB="0" distL="0" distR="0" wp14:anchorId="27B24975" wp14:editId="1673D21B">
                  <wp:extent cx="3746310" cy="1587487"/>
                  <wp:effectExtent l="0" t="0" r="6985" b="0"/>
                  <wp:docPr id="12" name="Slika 12" descr="Prikaz elektronskega sporočila s prejeto povezavo za potrditev oddaje zahtevka za e-izpis iz CR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 descr="Prikaz elektronskega sporočila s prejeto povezavo za potrditev oddaje zahtevka za e-izpis iz CRG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167" cy="160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6E0865" w14:textId="3477812C" w:rsidR="00DD5F8D" w:rsidRDefault="000C7A7C" w:rsidP="000C7A7C">
            <w:pPr>
              <w:pStyle w:val="Napis"/>
              <w:rPr>
                <w:lang w:val="sl-SI"/>
              </w:rPr>
            </w:pPr>
            <w:proofErr w:type="spellStart"/>
            <w:r>
              <w:t>Slika</w:t>
            </w:r>
            <w:proofErr w:type="spellEnd"/>
            <w:r>
              <w:t xml:space="preserve"> </w:t>
            </w:r>
            <w:r>
              <w:fldChar w:fldCharType="begin"/>
            </w:r>
            <w:r>
              <w:instrText xml:space="preserve"> SEQ Slika \* ARABIC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</w:tbl>
    <w:p w14:paraId="52244BE7" w14:textId="77777777" w:rsidR="00372992" w:rsidRDefault="00372992" w:rsidP="007C08E0">
      <w:pPr>
        <w:ind w:left="360"/>
        <w:rPr>
          <w:noProof/>
          <w:lang w:val="sl-SI"/>
        </w:rPr>
      </w:pPr>
    </w:p>
    <w:p w14:paraId="780D8DBF" w14:textId="66E29FF5" w:rsidR="007C08E0" w:rsidRDefault="007C08E0" w:rsidP="007C08E0">
      <w:pPr>
        <w:numPr>
          <w:ilvl w:val="0"/>
          <w:numId w:val="10"/>
        </w:numPr>
        <w:rPr>
          <w:lang w:val="sl-SI"/>
        </w:rPr>
      </w:pPr>
      <w:r>
        <w:rPr>
          <w:lang w:val="sl-SI"/>
        </w:rPr>
        <w:t xml:space="preserve">V privzetem spletnem brskalniku se bo pokazalo obvestilo o odobritvi zahtevka, kot </w:t>
      </w:r>
      <w:r w:rsidR="00372992">
        <w:rPr>
          <w:lang w:val="sl-SI"/>
        </w:rPr>
        <w:t>prikazuje</w:t>
      </w:r>
      <w:r>
        <w:rPr>
          <w:lang w:val="sl-SI"/>
        </w:rPr>
        <w:t xml:space="preserve"> slik</w:t>
      </w:r>
      <w:r w:rsidR="00372992">
        <w:rPr>
          <w:lang w:val="sl-SI"/>
        </w:rPr>
        <w:t>a 5</w:t>
      </w:r>
      <w:r>
        <w:rPr>
          <w:lang w:val="sl-SI"/>
        </w:rPr>
        <w:t>.</w:t>
      </w:r>
    </w:p>
    <w:p w14:paraId="59836FCC" w14:textId="77777777" w:rsidR="008D43BC" w:rsidRDefault="008D43BC" w:rsidP="008D43BC">
      <w:pPr>
        <w:ind w:left="360"/>
        <w:rPr>
          <w:lang w:val="sl-SI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128"/>
      </w:tblGrid>
      <w:tr w:rsidR="008D43BC" w14:paraId="4C4C1375" w14:textId="77777777" w:rsidTr="008D43BC">
        <w:tc>
          <w:tcPr>
            <w:tcW w:w="8488" w:type="dxa"/>
          </w:tcPr>
          <w:p w14:paraId="07357B4D" w14:textId="77777777" w:rsidR="000C7A7C" w:rsidRDefault="008D43BC" w:rsidP="000C7A7C">
            <w:pPr>
              <w:keepNext/>
              <w:jc w:val="center"/>
            </w:pPr>
            <w:r w:rsidRPr="008D43BC">
              <w:rPr>
                <w:lang w:val="sl-SI"/>
              </w:rPr>
              <w:drawing>
                <wp:inline distT="0" distB="0" distL="0" distR="0" wp14:anchorId="60B28A7E" wp14:editId="0B29753D">
                  <wp:extent cx="4005618" cy="888043"/>
                  <wp:effectExtent l="0" t="0" r="0" b="7620"/>
                  <wp:docPr id="13" name="Slika 13" descr="Prikaz obvestila o uspešni potrditvi oddaje zahtevka za e-izpis iz CRG ter nadaljnje navodil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3" descr="Prikaz obvestila o uspešni potrditvi oddaje zahtevka za e-izpis iz CRG ter nadaljnje navodilo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781" cy="89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24D4B" w14:textId="2CE07BC5" w:rsidR="008D43BC" w:rsidRDefault="000C7A7C" w:rsidP="000C7A7C">
            <w:pPr>
              <w:pStyle w:val="Napis"/>
              <w:rPr>
                <w:lang w:val="sl-SI"/>
              </w:rPr>
            </w:pPr>
            <w:proofErr w:type="spellStart"/>
            <w:r>
              <w:t>Slika</w:t>
            </w:r>
            <w:proofErr w:type="spellEnd"/>
            <w:r>
              <w:t xml:space="preserve"> </w:t>
            </w:r>
            <w:r>
              <w:fldChar w:fldCharType="begin"/>
            </w:r>
            <w:r>
              <w:instrText xml:space="preserve"> SEQ Slika \* ARABIC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</w:tr>
    </w:tbl>
    <w:p w14:paraId="77259CCF" w14:textId="77777777" w:rsidR="00372992" w:rsidRDefault="00372992" w:rsidP="007C08E0">
      <w:pPr>
        <w:ind w:left="360"/>
        <w:rPr>
          <w:noProof/>
          <w:lang w:val="sl-SI"/>
        </w:rPr>
      </w:pPr>
    </w:p>
    <w:p w14:paraId="7F4A7DF2" w14:textId="6ED40526" w:rsidR="007C08E0" w:rsidRDefault="007C08E0" w:rsidP="007C08E0">
      <w:pPr>
        <w:numPr>
          <w:ilvl w:val="0"/>
          <w:numId w:val="10"/>
        </w:numPr>
        <w:rPr>
          <w:lang w:val="sl-SI"/>
        </w:rPr>
      </w:pPr>
      <w:r>
        <w:rPr>
          <w:lang w:val="sl-SI"/>
        </w:rPr>
        <w:t xml:space="preserve">Na elektronski naslov, ki ste ga vpisali ob oddaji zahtevka, boste prejeli novo elektronsko sporočilo s povezavo do končnega e-izpisa iz CRG, kot </w:t>
      </w:r>
      <w:r w:rsidR="00372992">
        <w:rPr>
          <w:lang w:val="sl-SI"/>
        </w:rPr>
        <w:t xml:space="preserve">prikazuje </w:t>
      </w:r>
      <w:r>
        <w:rPr>
          <w:lang w:val="sl-SI"/>
        </w:rPr>
        <w:t>slik</w:t>
      </w:r>
      <w:r w:rsidR="00372992">
        <w:rPr>
          <w:lang w:val="sl-SI"/>
        </w:rPr>
        <w:t>a 6</w:t>
      </w:r>
      <w:r>
        <w:rPr>
          <w:lang w:val="sl-SI"/>
        </w:rPr>
        <w:t>.</w:t>
      </w:r>
    </w:p>
    <w:p w14:paraId="14A7FE3F" w14:textId="77777777" w:rsidR="008347A8" w:rsidRDefault="008347A8" w:rsidP="008347A8">
      <w:pPr>
        <w:ind w:left="360"/>
        <w:rPr>
          <w:lang w:val="sl-SI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128"/>
      </w:tblGrid>
      <w:tr w:rsidR="008347A8" w14:paraId="0CB5D7DB" w14:textId="77777777" w:rsidTr="008347A8">
        <w:tc>
          <w:tcPr>
            <w:tcW w:w="8488" w:type="dxa"/>
          </w:tcPr>
          <w:p w14:paraId="2380E7DB" w14:textId="77777777" w:rsidR="000C7A7C" w:rsidRDefault="008347A8" w:rsidP="000C7A7C">
            <w:pPr>
              <w:keepNext/>
              <w:jc w:val="center"/>
            </w:pPr>
            <w:r w:rsidRPr="008347A8">
              <w:rPr>
                <w:lang w:val="sl-SI"/>
              </w:rPr>
              <w:drawing>
                <wp:inline distT="0" distB="0" distL="0" distR="0" wp14:anchorId="2D27D999" wp14:editId="7E034C7D">
                  <wp:extent cx="3070746" cy="1697980"/>
                  <wp:effectExtent l="0" t="0" r="0" b="0"/>
                  <wp:docPr id="14" name="Slika 14" descr="Prikaz prejetega elektronskega obvestila s povezavo do končnega e-izpisa iz CRG ter ostalimi informacijami glede identifikacije in registracije goved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4" descr="Prikaz prejetega elektronskega obvestila s povezavo do končnega e-izpisa iz CRG ter ostalimi informacijami glede identifikacije in registracije goveda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83" cy="1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328EC" w14:textId="0C2CD7DB" w:rsidR="008347A8" w:rsidRDefault="000C7A7C" w:rsidP="000C7A7C">
            <w:pPr>
              <w:pStyle w:val="Napis"/>
              <w:rPr>
                <w:lang w:val="sl-SI"/>
              </w:rPr>
            </w:pPr>
            <w:proofErr w:type="spellStart"/>
            <w:r>
              <w:t>Slika</w:t>
            </w:r>
            <w:proofErr w:type="spellEnd"/>
            <w:r>
              <w:t xml:space="preserve"> </w:t>
            </w:r>
            <w:r>
              <w:fldChar w:fldCharType="begin"/>
            </w:r>
            <w:r>
              <w:instrText xml:space="preserve"> SEQ Slika \* ARABIC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</w:tr>
    </w:tbl>
    <w:p w14:paraId="29F8D824" w14:textId="77777777" w:rsidR="007C08E0" w:rsidRDefault="007C08E0" w:rsidP="007C08E0">
      <w:pPr>
        <w:ind w:left="360"/>
        <w:rPr>
          <w:lang w:val="sl-SI"/>
        </w:rPr>
      </w:pPr>
    </w:p>
    <w:p w14:paraId="2DEFD38A" w14:textId="19ECF00E" w:rsidR="007C08E0" w:rsidRDefault="007C08E0" w:rsidP="007C08E0">
      <w:pPr>
        <w:numPr>
          <w:ilvl w:val="0"/>
          <w:numId w:val="10"/>
        </w:numPr>
        <w:rPr>
          <w:lang w:val="sl-SI"/>
        </w:rPr>
      </w:pPr>
      <w:r>
        <w:rPr>
          <w:lang w:val="sl-SI"/>
        </w:rPr>
        <w:lastRenderedPageBreak/>
        <w:t>Na mobilno telefonsko številko, ki ste jo prav tako vpisali ob oddaji zahtevka, boste v nekaj minutah</w:t>
      </w:r>
      <w:r w:rsidR="00372992">
        <w:rPr>
          <w:lang w:val="sl-SI"/>
        </w:rPr>
        <w:t>,</w:t>
      </w:r>
      <w:r>
        <w:rPr>
          <w:lang w:val="sl-SI"/>
        </w:rPr>
        <w:t xml:space="preserve"> po prejetem elektronskem sporočilu</w:t>
      </w:r>
      <w:r w:rsidR="00372992">
        <w:rPr>
          <w:lang w:val="sl-SI"/>
        </w:rPr>
        <w:t>,</w:t>
      </w:r>
      <w:r>
        <w:rPr>
          <w:lang w:val="sl-SI"/>
        </w:rPr>
        <w:t xml:space="preserve"> prejeli SMS sporočilo s kodo za vstop v e-</w:t>
      </w:r>
      <w:proofErr w:type="spellStart"/>
      <w:r>
        <w:rPr>
          <w:lang w:val="sl-SI"/>
        </w:rPr>
        <w:t>zpis</w:t>
      </w:r>
      <w:proofErr w:type="spellEnd"/>
      <w:r>
        <w:rPr>
          <w:lang w:val="sl-SI"/>
        </w:rPr>
        <w:t xml:space="preserve"> iz CRG</w:t>
      </w:r>
      <w:r w:rsidR="00372992">
        <w:rPr>
          <w:lang w:val="sl-SI"/>
        </w:rPr>
        <w:t>, kot je prikazano v sliki 7.</w:t>
      </w:r>
    </w:p>
    <w:p w14:paraId="7B7E6C69" w14:textId="77777777" w:rsidR="00372992" w:rsidRDefault="00372992" w:rsidP="00372992">
      <w:pPr>
        <w:ind w:left="360"/>
        <w:rPr>
          <w:lang w:val="sl-SI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128"/>
      </w:tblGrid>
      <w:tr w:rsidR="008347A8" w14:paraId="041B5D16" w14:textId="77777777" w:rsidTr="008347A8">
        <w:tc>
          <w:tcPr>
            <w:tcW w:w="8488" w:type="dxa"/>
          </w:tcPr>
          <w:p w14:paraId="2A994087" w14:textId="77777777" w:rsidR="000C7A7C" w:rsidRDefault="008347A8" w:rsidP="000C7A7C">
            <w:pPr>
              <w:keepNext/>
              <w:jc w:val="center"/>
            </w:pPr>
            <w:r w:rsidRPr="008347A8">
              <w:rPr>
                <w:lang w:val="sl-SI"/>
              </w:rPr>
              <w:drawing>
                <wp:inline distT="0" distB="0" distL="0" distR="0" wp14:anchorId="3DD5A554" wp14:editId="79E4121D">
                  <wp:extent cx="2449773" cy="806559"/>
                  <wp:effectExtent l="0" t="0" r="8255" b="0"/>
                  <wp:docPr id="15" name="Slika 15" descr="Prikaz SMS sporočila s prejeto kodo za odklenitev e-izpisa iz CR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ika 15" descr="Prikaz SMS sporočila s prejeto kodo za odklenitev e-izpisa iz CRG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472" cy="81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EA6A2" w14:textId="3C6CE979" w:rsidR="008347A8" w:rsidRDefault="000C7A7C" w:rsidP="000C7A7C">
            <w:pPr>
              <w:pStyle w:val="Napis"/>
              <w:rPr>
                <w:lang w:val="sl-SI"/>
              </w:rPr>
            </w:pPr>
            <w:proofErr w:type="spellStart"/>
            <w:r>
              <w:t>Slika</w:t>
            </w:r>
            <w:proofErr w:type="spellEnd"/>
            <w:r>
              <w:t xml:space="preserve"> </w:t>
            </w:r>
            <w:r>
              <w:fldChar w:fldCharType="begin"/>
            </w:r>
            <w:r>
              <w:instrText xml:space="preserve"> SEQ Slika \* ARABIC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</w:tr>
    </w:tbl>
    <w:p w14:paraId="68F40D23" w14:textId="77777777" w:rsidR="007C08E0" w:rsidRDefault="007C08E0" w:rsidP="007C08E0">
      <w:pPr>
        <w:rPr>
          <w:lang w:val="sl-SI"/>
        </w:rPr>
      </w:pPr>
    </w:p>
    <w:p w14:paraId="6AF469CE" w14:textId="1594B6A6" w:rsidR="007C08E0" w:rsidRDefault="007C08E0" w:rsidP="007C08E0">
      <w:pPr>
        <w:numPr>
          <w:ilvl w:val="0"/>
          <w:numId w:val="10"/>
        </w:numPr>
        <w:rPr>
          <w:lang w:val="sl-SI"/>
        </w:rPr>
      </w:pPr>
      <w:r>
        <w:rPr>
          <w:lang w:val="sl-SI"/>
        </w:rPr>
        <w:t xml:space="preserve">V </w:t>
      </w:r>
      <w:r w:rsidR="00371B4C">
        <w:rPr>
          <w:lang w:val="sl-SI"/>
        </w:rPr>
        <w:t xml:space="preserve">elektronskem sporočilu iz točke 6 kliknite na prejeto povezavo </w:t>
      </w:r>
      <w:r w:rsidR="00372992">
        <w:rPr>
          <w:lang w:val="sl-SI"/>
        </w:rPr>
        <w:t>'E</w:t>
      </w:r>
      <w:r w:rsidR="00371B4C">
        <w:rPr>
          <w:lang w:val="sl-SI"/>
        </w:rPr>
        <w:t>-izpi</w:t>
      </w:r>
      <w:r w:rsidR="00372992">
        <w:rPr>
          <w:lang w:val="sl-SI"/>
        </w:rPr>
        <w:t>s</w:t>
      </w:r>
      <w:r w:rsidR="00371B4C">
        <w:rPr>
          <w:lang w:val="sl-SI"/>
        </w:rPr>
        <w:t xml:space="preserve"> iz CRG za G-MID 100XXXXXX</w:t>
      </w:r>
      <w:r w:rsidR="00372992">
        <w:rPr>
          <w:lang w:val="sl-SI"/>
        </w:rPr>
        <w:t>'</w:t>
      </w:r>
      <w:r w:rsidR="00371B4C">
        <w:rPr>
          <w:lang w:val="sl-SI"/>
        </w:rPr>
        <w:t>. V vašem privzetem spletnem brskalniku se bo odprlo polje za vnos kode</w:t>
      </w:r>
      <w:r w:rsidR="00372992">
        <w:rPr>
          <w:lang w:val="sl-SI"/>
        </w:rPr>
        <w:t>, kot je prikazano v sliki 8</w:t>
      </w:r>
      <w:r w:rsidR="00371B4C">
        <w:rPr>
          <w:lang w:val="sl-SI"/>
        </w:rPr>
        <w:t>. Vpišite kodo, ki ste jo prejeli s SMS sporočilom iz točke 7 in kliknite na gumb Nadaljuj.</w:t>
      </w:r>
    </w:p>
    <w:p w14:paraId="05FC48C2" w14:textId="77777777" w:rsidR="008347A8" w:rsidRDefault="008347A8" w:rsidP="008347A8">
      <w:pPr>
        <w:ind w:left="360"/>
        <w:rPr>
          <w:lang w:val="sl-SI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128"/>
      </w:tblGrid>
      <w:tr w:rsidR="008347A8" w14:paraId="4551AD23" w14:textId="77777777" w:rsidTr="008347A8">
        <w:tc>
          <w:tcPr>
            <w:tcW w:w="8488" w:type="dxa"/>
          </w:tcPr>
          <w:p w14:paraId="2D3B55D8" w14:textId="77777777" w:rsidR="000C7A7C" w:rsidRDefault="008347A8" w:rsidP="000C7A7C">
            <w:pPr>
              <w:keepNext/>
              <w:jc w:val="center"/>
            </w:pPr>
            <w:r w:rsidRPr="008347A8">
              <w:rPr>
                <w:lang w:val="sl-SI"/>
              </w:rPr>
              <w:drawing>
                <wp:inline distT="0" distB="0" distL="0" distR="0" wp14:anchorId="4852A0B2" wp14:editId="0675ABEC">
                  <wp:extent cx="4640239" cy="821789"/>
                  <wp:effectExtent l="0" t="0" r="8255" b="0"/>
                  <wp:docPr id="1" name="Slika 1" descr="Prikaz vnosnega polja za vpis kode za odklepanje e-izpisa iz CR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 descr="Prikaz vnosnega polja za vpis kode za odklepanje e-izpisa iz CRG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1913" cy="82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8B558" w14:textId="32625BEB" w:rsidR="008347A8" w:rsidRDefault="000C7A7C" w:rsidP="000C7A7C">
            <w:pPr>
              <w:pStyle w:val="Napis"/>
              <w:rPr>
                <w:lang w:val="sl-SI"/>
              </w:rPr>
            </w:pPr>
            <w:proofErr w:type="spellStart"/>
            <w:r>
              <w:t>Slika</w:t>
            </w:r>
            <w:proofErr w:type="spellEnd"/>
            <w:r>
              <w:t xml:space="preserve"> </w:t>
            </w:r>
            <w:r>
              <w:fldChar w:fldCharType="begin"/>
            </w:r>
            <w:r>
              <w:instrText xml:space="preserve"> SEQ Slika \* ARABIC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</w:tr>
    </w:tbl>
    <w:p w14:paraId="2B68E15A" w14:textId="77777777" w:rsidR="00372992" w:rsidRDefault="00372992" w:rsidP="00371B4C">
      <w:pPr>
        <w:ind w:left="360"/>
        <w:rPr>
          <w:noProof/>
          <w:lang w:val="sl-SI"/>
        </w:rPr>
      </w:pPr>
    </w:p>
    <w:p w14:paraId="284B6DC1" w14:textId="0D48673D" w:rsidR="00371B4C" w:rsidRDefault="00371B4C" w:rsidP="00371B4C">
      <w:pPr>
        <w:numPr>
          <w:ilvl w:val="0"/>
          <w:numId w:val="10"/>
        </w:numPr>
        <w:rPr>
          <w:lang w:val="sl-SI"/>
        </w:rPr>
      </w:pPr>
      <w:r>
        <w:rPr>
          <w:lang w:val="sl-SI"/>
        </w:rPr>
        <w:t>Po uspešnem vpisu kode se bo prikazal e-izpis iz CRG za obrat/gospodarstvo, za katerega ste oddali zahtevek.</w:t>
      </w:r>
    </w:p>
    <w:p w14:paraId="69022E7B" w14:textId="77777777" w:rsidR="00371B4C" w:rsidRDefault="00371B4C" w:rsidP="00371B4C">
      <w:pPr>
        <w:rPr>
          <w:lang w:val="sl-SI"/>
        </w:rPr>
      </w:pPr>
    </w:p>
    <w:p w14:paraId="002F8EED" w14:textId="77777777" w:rsidR="00371B4C" w:rsidRDefault="00371B4C" w:rsidP="00371B4C">
      <w:pPr>
        <w:rPr>
          <w:lang w:val="sl-SI"/>
        </w:rPr>
      </w:pPr>
    </w:p>
    <w:p w14:paraId="56C6B488" w14:textId="094AD444" w:rsidR="00371B4C" w:rsidRDefault="00372992" w:rsidP="00371B4C">
      <w:pPr>
        <w:rPr>
          <w:lang w:val="sl-SI"/>
        </w:rPr>
      </w:pPr>
      <w:r>
        <w:rPr>
          <w:lang w:val="sl-SI"/>
        </w:rPr>
        <w:t>E-</w:t>
      </w:r>
      <w:r w:rsidR="00371B4C">
        <w:rPr>
          <w:lang w:val="sl-SI"/>
        </w:rPr>
        <w:t>izpis vam bo na voljo za vpogled preko pridobljene povezave, skupaj s prejeto kodo, le za tekoče polletno obdobje, zato vam priporočamo, da si pridobljen e-izpis shranite. Če v tem času prejeto povezavo in/ali kodo izgubite, ponovite postopek pridobitve e-izpisa od začetka.</w:t>
      </w:r>
    </w:p>
    <w:p w14:paraId="4D45E636" w14:textId="77777777" w:rsidR="00371B4C" w:rsidRDefault="00371B4C" w:rsidP="00371B4C">
      <w:pPr>
        <w:rPr>
          <w:lang w:val="sl-SI"/>
        </w:rPr>
      </w:pPr>
    </w:p>
    <w:p w14:paraId="6C079601" w14:textId="2651B82C" w:rsidR="00371B4C" w:rsidRDefault="00371B4C" w:rsidP="00371B4C">
      <w:pPr>
        <w:rPr>
          <w:lang w:val="sl-SI"/>
        </w:rPr>
      </w:pPr>
      <w:r>
        <w:rPr>
          <w:lang w:val="sl-SI"/>
        </w:rPr>
        <w:t xml:space="preserve">Če imate registriranih več obratov/gospodarstev, za </w:t>
      </w:r>
      <w:r w:rsidR="00237FFB">
        <w:rPr>
          <w:lang w:val="sl-SI"/>
        </w:rPr>
        <w:t>vsak</w:t>
      </w:r>
      <w:r>
        <w:rPr>
          <w:lang w:val="sl-SI"/>
        </w:rPr>
        <w:t xml:space="preserve"> obrat/gospodarstvo ponovite celoten postopek pridobitve e-izpisa iz CRG.</w:t>
      </w:r>
    </w:p>
    <w:p w14:paraId="51CB572F" w14:textId="77777777" w:rsidR="00371B4C" w:rsidRDefault="00371B4C" w:rsidP="00371B4C">
      <w:pPr>
        <w:rPr>
          <w:lang w:val="sl-SI"/>
        </w:rPr>
      </w:pPr>
    </w:p>
    <w:p w14:paraId="29D5BB22" w14:textId="77777777" w:rsidR="00371B4C" w:rsidRDefault="00371B4C" w:rsidP="00371B4C">
      <w:pPr>
        <w:rPr>
          <w:lang w:val="sl-SI"/>
        </w:rPr>
      </w:pPr>
    </w:p>
    <w:p w14:paraId="7A8A23C6" w14:textId="77777777" w:rsidR="00371B4C" w:rsidRDefault="00371B4C" w:rsidP="00371B4C">
      <w:pPr>
        <w:rPr>
          <w:lang w:val="sl-SI"/>
        </w:rPr>
      </w:pPr>
    </w:p>
    <w:p w14:paraId="1CC613EE" w14:textId="168B111B" w:rsidR="00371B4C" w:rsidRDefault="00371B4C" w:rsidP="00371B4C">
      <w:pPr>
        <w:rPr>
          <w:lang w:val="sl-SI"/>
        </w:rPr>
      </w:pPr>
      <w:r>
        <w:rPr>
          <w:lang w:val="sl-SI"/>
        </w:rPr>
        <w:t>Datum objave: 5. 4. 2024</w:t>
      </w:r>
    </w:p>
    <w:p w14:paraId="4545ABFE" w14:textId="77777777" w:rsidR="00371B4C" w:rsidRDefault="00371B4C" w:rsidP="00371B4C">
      <w:pPr>
        <w:rPr>
          <w:lang w:val="sl-SI"/>
        </w:rPr>
      </w:pPr>
    </w:p>
    <w:sectPr w:rsidR="00371B4C" w:rsidSect="00783310">
      <w:headerReference w:type="default" r:id="rId15"/>
      <w:headerReference w:type="first" r:id="rId16"/>
      <w:foot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988CC" w14:textId="77777777" w:rsidR="00CD208A" w:rsidRDefault="00CD208A">
      <w:r>
        <w:separator/>
      </w:r>
    </w:p>
  </w:endnote>
  <w:endnote w:type="continuationSeparator" w:id="0">
    <w:p w14:paraId="5EFA89EF" w14:textId="77777777" w:rsidR="00CD208A" w:rsidRDefault="00CD2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16661FF-16EF-449F-B404-B49DC4E0FE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13098475-5A31-4091-A745-2A1D9174F19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ECD2D372-9249-44D6-970D-F08AE69A2AE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3ABD32E8-9DF9-4C15-AEF4-F2203C7C7F53}"/>
    <w:embedBold r:id="rId5" w:fontKey="{567F1C8B-A63D-47DC-80A2-7F8A5341831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E447EFC-4EB8-4B0D-8B4A-D9F481CA98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291F0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5E176" w14:textId="77777777" w:rsidR="00CD208A" w:rsidRDefault="00CD208A">
      <w:r>
        <w:separator/>
      </w:r>
    </w:p>
  </w:footnote>
  <w:footnote w:type="continuationSeparator" w:id="0">
    <w:p w14:paraId="10087CBD" w14:textId="77777777" w:rsidR="00CD208A" w:rsidRDefault="00CD2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34871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8F3500" w14:paraId="7523F6B4" w14:textId="77777777" w:rsidTr="007F4D65">
      <w:trPr>
        <w:cantSplit/>
        <w:trHeight w:hRule="exact" w:val="847"/>
      </w:trPr>
      <w:tc>
        <w:tcPr>
          <w:tcW w:w="649" w:type="dxa"/>
        </w:tcPr>
        <w:p w14:paraId="2DE97C78" w14:textId="77777777" w:rsidR="00083D2A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158C329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43E53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8BE6459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1C88AB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0B3D5E6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E21A0DD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24FCA0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FC64C3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25020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0B8B9CF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BD2068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90DFF7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ECEAAF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F42140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AC80BF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ED3F9D4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FBC5C89" w14:textId="351D1BA4" w:rsidR="007F4D65" w:rsidRDefault="00C461A6" w:rsidP="007F4D65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27A058CA" wp14:editId="573F330C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2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4DE7B6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7F4D65">
      <w:rPr>
        <w:rFonts w:ascii="Republika" w:hAnsi="Republika"/>
        <w:lang w:val="sl-SI"/>
      </w:rPr>
      <w:t>REPUBLIKA SLOVENIJA</w:t>
    </w:r>
  </w:p>
  <w:p w14:paraId="7836EB6D" w14:textId="77777777" w:rsidR="007F4D65" w:rsidRDefault="007F4D65" w:rsidP="007F4D65">
    <w:pPr>
      <w:pStyle w:val="Glava"/>
      <w:tabs>
        <w:tab w:val="clear" w:pos="432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>
      <w:rPr>
        <w:rFonts w:ascii="Republika" w:hAnsi="Republika"/>
        <w:b/>
        <w:caps/>
        <w:lang w:val="sl-SI"/>
      </w:rPr>
      <w:t xml:space="preserve">Ministrstvo za kmetijstvo, </w:t>
    </w:r>
    <w:r>
      <w:rPr>
        <w:rFonts w:ascii="Republika" w:hAnsi="Republika"/>
        <w:b/>
        <w:caps/>
        <w:lang w:val="sl-SI"/>
      </w:rPr>
      <w:br/>
      <w:t xml:space="preserve">Gozdarstvo in prehrano </w:t>
    </w:r>
  </w:p>
  <w:p w14:paraId="6DF2B7F2" w14:textId="77777777" w:rsidR="0081658E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1387A8CA" w14:textId="77777777" w:rsidR="00792848" w:rsidRPr="00792848" w:rsidRDefault="00792848" w:rsidP="0079284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  <w:caps/>
        <w:szCs w:val="20"/>
        <w:lang w:val="sl-SI"/>
      </w:rPr>
    </w:pPr>
    <w:r w:rsidRPr="00792848">
      <w:rPr>
        <w:rFonts w:ascii="Republika" w:hAnsi="Republika"/>
        <w:caps/>
        <w:szCs w:val="20"/>
        <w:lang w:val="sl-SI"/>
      </w:rPr>
      <w:t>S</w:t>
    </w:r>
    <w:r w:rsidRPr="00792848">
      <w:rPr>
        <w:rFonts w:ascii="Republika" w:hAnsi="Republika"/>
        <w:szCs w:val="20"/>
        <w:lang w:val="sl-SI"/>
      </w:rPr>
      <w:t>ektor za identifikacijo in registracijo</w:t>
    </w:r>
  </w:p>
  <w:p w14:paraId="56631A2F" w14:textId="77777777" w:rsidR="00792848" w:rsidRPr="00792848" w:rsidRDefault="00792848" w:rsidP="0079284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  <w:caps/>
        <w:szCs w:val="20"/>
        <w:lang w:val="sl-SI"/>
      </w:rPr>
    </w:pPr>
    <w:r w:rsidRPr="00792848">
      <w:rPr>
        <w:rFonts w:ascii="Republika" w:hAnsi="Republika"/>
        <w:szCs w:val="20"/>
        <w:lang w:val="sl-SI"/>
      </w:rPr>
      <w:t>ter informacijske sisteme</w:t>
    </w:r>
  </w:p>
  <w:p w14:paraId="32F05DE2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 xml:space="preserve">01 </w:t>
    </w:r>
    <w:r w:rsidR="00C82B69">
      <w:rPr>
        <w:rFonts w:cs="Arial"/>
        <w:sz w:val="16"/>
        <w:lang w:val="sl-SI"/>
      </w:rPr>
      <w:t>300 13 00</w:t>
    </w:r>
  </w:p>
  <w:p w14:paraId="4A4E74A7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792848">
      <w:rPr>
        <w:rFonts w:cs="Arial"/>
        <w:sz w:val="16"/>
        <w:lang w:val="sl-SI"/>
      </w:rPr>
      <w:t>info.sir@gov.si</w:t>
    </w:r>
  </w:p>
  <w:p w14:paraId="3EDE046F" w14:textId="77777777" w:rsidR="00083D2A" w:rsidRPr="008F3500" w:rsidRDefault="00083D2A" w:rsidP="002C68D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  <w:r w:rsidRPr="008F3500">
      <w:rPr>
        <w:rFonts w:cs="Arial"/>
        <w:sz w:val="16"/>
        <w:lang w:val="sl-SI"/>
      </w:rPr>
      <w:tab/>
    </w:r>
    <w:r w:rsidR="002C68DC">
      <w:rPr>
        <w:rFonts w:cs="Arial"/>
        <w:sz w:val="16"/>
        <w:lang w:val="sl-SI"/>
      </w:rPr>
      <w:t>www.uvhvvr.gov.si</w:t>
    </w:r>
  </w:p>
  <w:p w14:paraId="665CE107" w14:textId="77777777" w:rsidR="0079532D" w:rsidRDefault="0079532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A202F0D"/>
    <w:multiLevelType w:val="hybridMultilevel"/>
    <w:tmpl w:val="512C725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4943553"/>
    <w:multiLevelType w:val="hybridMultilevel"/>
    <w:tmpl w:val="DA3E09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54E18"/>
    <w:multiLevelType w:val="hybridMultilevel"/>
    <w:tmpl w:val="32CAC1B0"/>
    <w:lvl w:ilvl="0" w:tplc="136C6C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0047F2"/>
    <w:multiLevelType w:val="hybridMultilevel"/>
    <w:tmpl w:val="5808C254"/>
    <w:lvl w:ilvl="0" w:tplc="95A6ABF4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C83869"/>
    <w:multiLevelType w:val="hybridMultilevel"/>
    <w:tmpl w:val="D6422B78"/>
    <w:lvl w:ilvl="0" w:tplc="BB425A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3296818">
    <w:abstractNumId w:val="8"/>
  </w:num>
  <w:num w:numId="2" w16cid:durableId="375665563">
    <w:abstractNumId w:val="2"/>
  </w:num>
  <w:num w:numId="3" w16cid:durableId="263153250">
    <w:abstractNumId w:val="4"/>
  </w:num>
  <w:num w:numId="4" w16cid:durableId="145249570">
    <w:abstractNumId w:val="0"/>
  </w:num>
  <w:num w:numId="5" w16cid:durableId="866408405">
    <w:abstractNumId w:val="1"/>
  </w:num>
  <w:num w:numId="6" w16cid:durableId="1631937996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292180933">
    <w:abstractNumId w:val="9"/>
  </w:num>
  <w:num w:numId="8" w16cid:durableId="1747990243">
    <w:abstractNumId w:val="7"/>
  </w:num>
  <w:num w:numId="9" w16cid:durableId="1826897590">
    <w:abstractNumId w:val="6"/>
  </w:num>
  <w:num w:numId="10" w16cid:durableId="255134841">
    <w:abstractNumId w:val="3"/>
  </w:num>
  <w:num w:numId="11" w16cid:durableId="6655910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BDE"/>
    <w:rsid w:val="00000252"/>
    <w:rsid w:val="000060E9"/>
    <w:rsid w:val="00023A88"/>
    <w:rsid w:val="00024B8F"/>
    <w:rsid w:val="00040AB5"/>
    <w:rsid w:val="00043E0D"/>
    <w:rsid w:val="00083D2A"/>
    <w:rsid w:val="000A11DB"/>
    <w:rsid w:val="000A196C"/>
    <w:rsid w:val="000A4205"/>
    <w:rsid w:val="000A4E78"/>
    <w:rsid w:val="000A7238"/>
    <w:rsid w:val="000B2851"/>
    <w:rsid w:val="000C7A7C"/>
    <w:rsid w:val="000E307C"/>
    <w:rsid w:val="001357B2"/>
    <w:rsid w:val="001B30D6"/>
    <w:rsid w:val="00202A77"/>
    <w:rsid w:val="00213039"/>
    <w:rsid w:val="00237FFB"/>
    <w:rsid w:val="00251CBF"/>
    <w:rsid w:val="002551CE"/>
    <w:rsid w:val="002623E4"/>
    <w:rsid w:val="00271CE5"/>
    <w:rsid w:val="00282020"/>
    <w:rsid w:val="002B3056"/>
    <w:rsid w:val="002C3F1A"/>
    <w:rsid w:val="002C68DC"/>
    <w:rsid w:val="002E3B3B"/>
    <w:rsid w:val="002F6DD9"/>
    <w:rsid w:val="002F768D"/>
    <w:rsid w:val="00322C38"/>
    <w:rsid w:val="0033349F"/>
    <w:rsid w:val="00337D83"/>
    <w:rsid w:val="003636BF"/>
    <w:rsid w:val="003637A1"/>
    <w:rsid w:val="00371B4C"/>
    <w:rsid w:val="00372992"/>
    <w:rsid w:val="0037479F"/>
    <w:rsid w:val="003845B4"/>
    <w:rsid w:val="00387B1A"/>
    <w:rsid w:val="00390FE2"/>
    <w:rsid w:val="0039624C"/>
    <w:rsid w:val="003B6CE2"/>
    <w:rsid w:val="003C0700"/>
    <w:rsid w:val="003D3E4F"/>
    <w:rsid w:val="003E095F"/>
    <w:rsid w:val="003E1C74"/>
    <w:rsid w:val="003F630D"/>
    <w:rsid w:val="00406078"/>
    <w:rsid w:val="00430354"/>
    <w:rsid w:val="00443CBD"/>
    <w:rsid w:val="004441C8"/>
    <w:rsid w:val="00447446"/>
    <w:rsid w:val="00454E27"/>
    <w:rsid w:val="00484A53"/>
    <w:rsid w:val="00485EC1"/>
    <w:rsid w:val="004A34BC"/>
    <w:rsid w:val="004B5B00"/>
    <w:rsid w:val="004D3047"/>
    <w:rsid w:val="004E7343"/>
    <w:rsid w:val="005055CF"/>
    <w:rsid w:val="00511051"/>
    <w:rsid w:val="00511CD0"/>
    <w:rsid w:val="005154EA"/>
    <w:rsid w:val="00526246"/>
    <w:rsid w:val="00536564"/>
    <w:rsid w:val="00550B3F"/>
    <w:rsid w:val="00567106"/>
    <w:rsid w:val="00567372"/>
    <w:rsid w:val="00573EF5"/>
    <w:rsid w:val="005D1D91"/>
    <w:rsid w:val="005E1D3C"/>
    <w:rsid w:val="006111D5"/>
    <w:rsid w:val="006143BB"/>
    <w:rsid w:val="00632253"/>
    <w:rsid w:val="006378EA"/>
    <w:rsid w:val="00642714"/>
    <w:rsid w:val="006455CE"/>
    <w:rsid w:val="00655F48"/>
    <w:rsid w:val="0069371E"/>
    <w:rsid w:val="00693C56"/>
    <w:rsid w:val="006C2D21"/>
    <w:rsid w:val="006D42D9"/>
    <w:rsid w:val="006D7F64"/>
    <w:rsid w:val="006E20D1"/>
    <w:rsid w:val="007014C4"/>
    <w:rsid w:val="00714346"/>
    <w:rsid w:val="00716220"/>
    <w:rsid w:val="00733017"/>
    <w:rsid w:val="007443CD"/>
    <w:rsid w:val="0077721D"/>
    <w:rsid w:val="007808D4"/>
    <w:rsid w:val="00783310"/>
    <w:rsid w:val="00792848"/>
    <w:rsid w:val="0079532D"/>
    <w:rsid w:val="007A0343"/>
    <w:rsid w:val="007A3B8E"/>
    <w:rsid w:val="007A4A6D"/>
    <w:rsid w:val="007C08E0"/>
    <w:rsid w:val="007D1BCF"/>
    <w:rsid w:val="007D75CF"/>
    <w:rsid w:val="007E6DC5"/>
    <w:rsid w:val="007F2679"/>
    <w:rsid w:val="007F4D65"/>
    <w:rsid w:val="00816189"/>
    <w:rsid w:val="0081658E"/>
    <w:rsid w:val="00822ACF"/>
    <w:rsid w:val="00833534"/>
    <w:rsid w:val="008347A8"/>
    <w:rsid w:val="00834BB1"/>
    <w:rsid w:val="00863572"/>
    <w:rsid w:val="0088043C"/>
    <w:rsid w:val="008906C9"/>
    <w:rsid w:val="008B4B74"/>
    <w:rsid w:val="008C5738"/>
    <w:rsid w:val="008D04F0"/>
    <w:rsid w:val="008D43BC"/>
    <w:rsid w:val="008E2140"/>
    <w:rsid w:val="008F130F"/>
    <w:rsid w:val="008F2167"/>
    <w:rsid w:val="008F3500"/>
    <w:rsid w:val="00924E3C"/>
    <w:rsid w:val="0092655F"/>
    <w:rsid w:val="00930664"/>
    <w:rsid w:val="0094716D"/>
    <w:rsid w:val="009612BB"/>
    <w:rsid w:val="009A73DC"/>
    <w:rsid w:val="009A7539"/>
    <w:rsid w:val="009B3E58"/>
    <w:rsid w:val="009B4A4B"/>
    <w:rsid w:val="009B4F6F"/>
    <w:rsid w:val="009B7921"/>
    <w:rsid w:val="009D3B2A"/>
    <w:rsid w:val="009D3F0A"/>
    <w:rsid w:val="009F46CA"/>
    <w:rsid w:val="00A125C5"/>
    <w:rsid w:val="00A21A9B"/>
    <w:rsid w:val="00A37DF4"/>
    <w:rsid w:val="00A451CD"/>
    <w:rsid w:val="00A5039D"/>
    <w:rsid w:val="00A563F3"/>
    <w:rsid w:val="00A57247"/>
    <w:rsid w:val="00A60A9C"/>
    <w:rsid w:val="00A65EE7"/>
    <w:rsid w:val="00A70133"/>
    <w:rsid w:val="00A70B65"/>
    <w:rsid w:val="00A910D2"/>
    <w:rsid w:val="00A950A9"/>
    <w:rsid w:val="00A95FE3"/>
    <w:rsid w:val="00B02231"/>
    <w:rsid w:val="00B17141"/>
    <w:rsid w:val="00B31575"/>
    <w:rsid w:val="00B40183"/>
    <w:rsid w:val="00B77077"/>
    <w:rsid w:val="00B84217"/>
    <w:rsid w:val="00B8547D"/>
    <w:rsid w:val="00B9265A"/>
    <w:rsid w:val="00BB760F"/>
    <w:rsid w:val="00BD2B4F"/>
    <w:rsid w:val="00BF5FA1"/>
    <w:rsid w:val="00BF7062"/>
    <w:rsid w:val="00C05F68"/>
    <w:rsid w:val="00C1683A"/>
    <w:rsid w:val="00C250D5"/>
    <w:rsid w:val="00C25BE1"/>
    <w:rsid w:val="00C43FEC"/>
    <w:rsid w:val="00C461A6"/>
    <w:rsid w:val="00C476FB"/>
    <w:rsid w:val="00C55277"/>
    <w:rsid w:val="00C82B69"/>
    <w:rsid w:val="00C84870"/>
    <w:rsid w:val="00C92898"/>
    <w:rsid w:val="00CC3972"/>
    <w:rsid w:val="00CD208A"/>
    <w:rsid w:val="00CE5536"/>
    <w:rsid w:val="00CE7514"/>
    <w:rsid w:val="00CF3BE8"/>
    <w:rsid w:val="00CF6C60"/>
    <w:rsid w:val="00D052C6"/>
    <w:rsid w:val="00D15F65"/>
    <w:rsid w:val="00D20BDE"/>
    <w:rsid w:val="00D248DE"/>
    <w:rsid w:val="00D25E13"/>
    <w:rsid w:val="00D84D35"/>
    <w:rsid w:val="00D8542D"/>
    <w:rsid w:val="00DB782B"/>
    <w:rsid w:val="00DC3E1B"/>
    <w:rsid w:val="00DC6A71"/>
    <w:rsid w:val="00DD5F8D"/>
    <w:rsid w:val="00DE5B46"/>
    <w:rsid w:val="00DF262F"/>
    <w:rsid w:val="00DF4C6A"/>
    <w:rsid w:val="00DF4FA2"/>
    <w:rsid w:val="00E0357D"/>
    <w:rsid w:val="00E24EC2"/>
    <w:rsid w:val="00E42A40"/>
    <w:rsid w:val="00E4558D"/>
    <w:rsid w:val="00E57C15"/>
    <w:rsid w:val="00E644A7"/>
    <w:rsid w:val="00E659AC"/>
    <w:rsid w:val="00E825B6"/>
    <w:rsid w:val="00ED4DE0"/>
    <w:rsid w:val="00EE2D85"/>
    <w:rsid w:val="00F240BB"/>
    <w:rsid w:val="00F46724"/>
    <w:rsid w:val="00F57FED"/>
    <w:rsid w:val="00F64C39"/>
    <w:rsid w:val="00F739A6"/>
    <w:rsid w:val="00F9795B"/>
    <w:rsid w:val="00FB19B5"/>
    <w:rsid w:val="00FB2023"/>
    <w:rsid w:val="00FC3C71"/>
    <w:rsid w:val="00FD194E"/>
    <w:rsid w:val="00FD5229"/>
    <w:rsid w:val="00FD6E11"/>
    <w:rsid w:val="00FF55D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A8F637F"/>
  <w15:chartTrackingRefBased/>
  <w15:docId w15:val="{6FD57FF0-B6C5-4316-80F2-1FA483628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1622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aliases w:val=" Char Char Char Znak Znak Znak Znak Znak Znak Znak"/>
    <w:link w:val="CharCharCharZnakZnakZnakZnakZnakZnak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3">
    <w:name w:val="Body Text 3"/>
    <w:basedOn w:val="Navaden"/>
    <w:rsid w:val="00C55277"/>
    <w:pPr>
      <w:spacing w:line="240" w:lineRule="auto"/>
      <w:jc w:val="both"/>
    </w:pPr>
    <w:rPr>
      <w:rFonts w:ascii="Times New Roman" w:hAnsi="Times New Roman"/>
      <w:sz w:val="24"/>
      <w:lang w:val="en-GB"/>
    </w:rPr>
  </w:style>
  <w:style w:type="paragraph" w:customStyle="1" w:styleId="CharCharCharZnakZnakZnakZnakZnakZnak">
    <w:name w:val=" Char Char Char Znak Znak Znak Znak Znak Znak"/>
    <w:basedOn w:val="Navaden"/>
    <w:link w:val="Privzetapisavaodstavka"/>
    <w:rsid w:val="003D3E4F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customStyle="1" w:styleId="GlavaZnak">
    <w:name w:val="Glava Znak"/>
    <w:link w:val="Glava"/>
    <w:rsid w:val="007F4D65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23E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2623E4"/>
    <w:rPr>
      <w:rFonts w:ascii="Segoe UI" w:hAnsi="Segoe UI" w:cs="Segoe UI"/>
      <w:sz w:val="18"/>
      <w:szCs w:val="18"/>
      <w:lang w:val="en-US" w:eastAsia="en-US"/>
    </w:rPr>
  </w:style>
  <w:style w:type="paragraph" w:styleId="Odstavekseznama">
    <w:name w:val="List Paragraph"/>
    <w:basedOn w:val="Navaden"/>
    <w:uiPriority w:val="34"/>
    <w:qFormat/>
    <w:rsid w:val="00BD2B4F"/>
    <w:pPr>
      <w:spacing w:line="240" w:lineRule="auto"/>
      <w:ind w:left="720"/>
    </w:pPr>
    <w:rPr>
      <w:rFonts w:ascii="Calibri" w:eastAsia="Calibri" w:hAnsi="Calibri" w:cs="Calibri"/>
      <w:sz w:val="22"/>
      <w:szCs w:val="22"/>
      <w:lang w:val="sl-SI" w:eastAsia="sl-SI"/>
    </w:rPr>
  </w:style>
  <w:style w:type="character" w:styleId="Nerazreenaomemba">
    <w:name w:val="Unresolved Mention"/>
    <w:uiPriority w:val="99"/>
    <w:semiHidden/>
    <w:unhideWhenUsed/>
    <w:rsid w:val="00550B3F"/>
    <w:rPr>
      <w:color w:val="605E5C"/>
      <w:shd w:val="clear" w:color="auto" w:fill="E1DFDD"/>
    </w:rPr>
  </w:style>
  <w:style w:type="paragraph" w:styleId="Napis">
    <w:name w:val="caption"/>
    <w:basedOn w:val="Navaden"/>
    <w:next w:val="Navaden"/>
    <w:uiPriority w:val="35"/>
    <w:unhideWhenUsed/>
    <w:qFormat/>
    <w:rsid w:val="00DD5F8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pu\Desktop\DOPISI%202013\UvhvvrRS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57</TotalTime>
  <Pages>3</Pages>
  <Words>376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Katarina Orel</cp:lastModifiedBy>
  <cp:revision>7</cp:revision>
  <cp:lastPrinted>2015-03-18T14:11:00Z</cp:lastPrinted>
  <dcterms:created xsi:type="dcterms:W3CDTF">2024-04-05T09:44:00Z</dcterms:created>
  <dcterms:modified xsi:type="dcterms:W3CDTF">2024-04-05T10:45:00Z</dcterms:modified>
</cp:coreProperties>
</file>