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BE6B5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EC550F7" w14:textId="77777777" w:rsidR="0074687B" w:rsidRDefault="0074687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7FB6C5C" w14:textId="77777777" w:rsidR="0074687B" w:rsidRDefault="0074687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A22B2A0" w14:textId="3C2A3656" w:rsidR="00550D37" w:rsidRDefault="00550D37">
      <w:pPr>
        <w:rPr>
          <w:rFonts w:cs="Arial"/>
          <w:b/>
          <w:bCs/>
          <w:sz w:val="20"/>
        </w:rPr>
      </w:pP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940"/>
        <w:gridCol w:w="1936"/>
        <w:gridCol w:w="4444"/>
      </w:tblGrid>
      <w:tr w:rsidR="0074687B" w:rsidRPr="00F95423" w14:paraId="6C4A4395" w14:textId="77777777" w:rsidTr="00423DEF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3EA3" w14:textId="77777777" w:rsidR="009C16CB" w:rsidRPr="00F95423" w:rsidRDefault="009C16CB" w:rsidP="00FC40DD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 w:rsidRPr="00F95423">
              <w:rPr>
                <w:rFonts w:ascii="Calibri" w:hAnsi="Calibri" w:cs="Calibri"/>
                <w:color w:val="000000"/>
                <w:lang w:eastAsia="sl-SI"/>
              </w:rPr>
              <w:t>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D572" w14:textId="76A0395E" w:rsidR="009C16CB" w:rsidRPr="00F95423" w:rsidRDefault="009C16CB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1439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36A0" w14:textId="12F289E9" w:rsidR="009C16CB" w:rsidRPr="00F95423" w:rsidRDefault="009C16CB" w:rsidP="00FC40DD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KARTOTEČNI PREDALNIK – 6 PREDALOV</w:t>
            </w:r>
            <w:r w:rsidR="007558C2">
              <w:rPr>
                <w:rFonts w:ascii="Calibri" w:hAnsi="Calibri" w:cs="Calibri"/>
                <w:color w:val="000000"/>
                <w:lang w:eastAsia="sl-SI"/>
              </w:rPr>
              <w:t xml:space="preserve"> </w:t>
            </w:r>
            <w:r w:rsidR="007558C2">
              <w:rPr>
                <w:rFonts w:ascii="Calibri" w:hAnsi="Calibri" w:cs="Calibri"/>
                <w:color w:val="000000"/>
                <w:lang w:eastAsia="sl-SI"/>
              </w:rPr>
              <w:t>– V BELI BARVI</w:t>
            </w:r>
          </w:p>
        </w:tc>
      </w:tr>
      <w:tr w:rsidR="0074687B" w:rsidRPr="00F95423" w14:paraId="4E1250F8" w14:textId="77777777" w:rsidTr="00265343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4530E" w14:textId="2FB92970" w:rsidR="009C16CB" w:rsidRPr="00F95423" w:rsidRDefault="009C16CB" w:rsidP="002307E6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3185A" w14:textId="39EDBBD9" w:rsidR="009C16CB" w:rsidRDefault="009C16CB" w:rsidP="002307E6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</w:t>
            </w:r>
            <w:r>
              <w:rPr>
                <w:rFonts w:ascii="Calibri" w:hAnsi="Calibri" w:cs="Calibri"/>
                <w:color w:val="000000"/>
                <w:lang w:eastAsia="sl-SI"/>
              </w:rPr>
              <w:t>84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43140" w14:textId="43DCF7D0" w:rsidR="009C16CB" w:rsidRPr="00F95423" w:rsidRDefault="009C16CB" w:rsidP="002307E6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KARTOTEČNI PREDALNIK – 6 PREDALOV</w:t>
            </w:r>
            <w:r w:rsidR="007558C2">
              <w:rPr>
                <w:rFonts w:ascii="Calibri" w:hAnsi="Calibri" w:cs="Calibri"/>
                <w:color w:val="000000"/>
                <w:lang w:eastAsia="sl-SI"/>
              </w:rPr>
              <w:t>– V BELI BARVI</w:t>
            </w:r>
          </w:p>
        </w:tc>
      </w:tr>
      <w:tr w:rsidR="009C16CB" w:rsidRPr="00F95423" w14:paraId="30C03280" w14:textId="77777777" w:rsidTr="00651E79">
        <w:trPr>
          <w:trHeight w:val="34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9DD9B" w14:textId="77777777" w:rsidR="009C16CB" w:rsidRDefault="009C16CB" w:rsidP="002307E6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7471F" w14:textId="77777777" w:rsidR="009C16CB" w:rsidRPr="00F95423" w:rsidRDefault="009C16CB" w:rsidP="002307E6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tr w:rsidR="002307E6" w:rsidRPr="00F95423" w14:paraId="3C7EE0C4" w14:textId="77777777" w:rsidTr="009C16CB">
        <w:trPr>
          <w:trHeight w:val="34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11EE5" w14:textId="6451774F" w:rsidR="002307E6" w:rsidRDefault="009C16CB" w:rsidP="002307E6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245B0132" wp14:editId="06D70106">
                  <wp:extent cx="2514600" cy="5234226"/>
                  <wp:effectExtent l="0" t="0" r="0" b="508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1250" cy="5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B1AC5" w14:textId="6F0AEB2C" w:rsidR="002307E6" w:rsidRPr="00F95423" w:rsidRDefault="009C16CB" w:rsidP="002307E6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10ECF577" wp14:editId="2E0EC588">
                  <wp:extent cx="2717286" cy="5233078"/>
                  <wp:effectExtent l="0" t="0" r="6985" b="571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83" cy="52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6CB" w:rsidRPr="00F95423" w14:paraId="1469D91E" w14:textId="77777777" w:rsidTr="009C16CB">
        <w:trPr>
          <w:trHeight w:val="34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F7570" w14:textId="77777777" w:rsidR="009C16CB" w:rsidRDefault="009C16CB" w:rsidP="002307E6">
            <w:pPr>
              <w:rPr>
                <w:noProof/>
              </w:rPr>
            </w:pPr>
          </w:p>
          <w:p w14:paraId="3B2FCB25" w14:textId="77777777" w:rsidR="0074687B" w:rsidRDefault="0074687B" w:rsidP="002307E6">
            <w:pPr>
              <w:rPr>
                <w:noProof/>
              </w:rPr>
            </w:pPr>
          </w:p>
          <w:p w14:paraId="62D907F0" w14:textId="77777777" w:rsidR="0074687B" w:rsidRDefault="0074687B" w:rsidP="002307E6">
            <w:pPr>
              <w:rPr>
                <w:noProof/>
              </w:rPr>
            </w:pPr>
          </w:p>
          <w:p w14:paraId="4CE24D60" w14:textId="77777777" w:rsidR="0074687B" w:rsidRDefault="0074687B" w:rsidP="002307E6">
            <w:pPr>
              <w:rPr>
                <w:noProof/>
              </w:rPr>
            </w:pPr>
          </w:p>
          <w:p w14:paraId="62AD5CF4" w14:textId="77777777" w:rsidR="0074687B" w:rsidRDefault="0074687B" w:rsidP="002307E6">
            <w:pPr>
              <w:rPr>
                <w:noProof/>
              </w:rPr>
            </w:pPr>
          </w:p>
          <w:p w14:paraId="6DC6939E" w14:textId="77777777" w:rsidR="0074687B" w:rsidRDefault="0074687B" w:rsidP="002307E6">
            <w:pPr>
              <w:rPr>
                <w:noProof/>
              </w:rPr>
            </w:pPr>
          </w:p>
          <w:p w14:paraId="61FF84D5" w14:textId="77777777" w:rsidR="0074687B" w:rsidRDefault="0074687B" w:rsidP="002307E6">
            <w:pPr>
              <w:rPr>
                <w:noProof/>
              </w:rPr>
            </w:pPr>
          </w:p>
          <w:p w14:paraId="31C069FB" w14:textId="77777777" w:rsidR="0074687B" w:rsidRDefault="0074687B" w:rsidP="002307E6">
            <w:pPr>
              <w:rPr>
                <w:noProof/>
              </w:rPr>
            </w:pPr>
          </w:p>
          <w:p w14:paraId="6F621B50" w14:textId="77777777" w:rsidR="0074687B" w:rsidRDefault="0074687B" w:rsidP="002307E6">
            <w:pPr>
              <w:rPr>
                <w:noProof/>
              </w:rPr>
            </w:pPr>
          </w:p>
          <w:p w14:paraId="2F19A52D" w14:textId="77777777" w:rsidR="0074687B" w:rsidRDefault="0074687B" w:rsidP="002307E6">
            <w:pPr>
              <w:rPr>
                <w:noProof/>
              </w:rPr>
            </w:pPr>
          </w:p>
          <w:p w14:paraId="5D4E7846" w14:textId="77777777" w:rsidR="0074687B" w:rsidRDefault="0074687B" w:rsidP="002307E6">
            <w:pPr>
              <w:rPr>
                <w:noProof/>
              </w:rPr>
            </w:pPr>
          </w:p>
          <w:p w14:paraId="2042EF1F" w14:textId="77777777" w:rsidR="0074687B" w:rsidRDefault="0074687B" w:rsidP="002307E6">
            <w:pPr>
              <w:rPr>
                <w:noProof/>
              </w:rPr>
            </w:pP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C31A8" w14:textId="77777777" w:rsidR="009C16CB" w:rsidRDefault="009C16CB" w:rsidP="002307E6">
            <w:pPr>
              <w:rPr>
                <w:noProof/>
              </w:rPr>
            </w:pPr>
          </w:p>
        </w:tc>
      </w:tr>
      <w:tr w:rsidR="009C16CB" w:rsidRPr="00F95423" w14:paraId="6F2DE60E" w14:textId="77777777" w:rsidTr="00761D1E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98ED" w14:textId="6A3C9CDD" w:rsidR="009C16CB" w:rsidRPr="00F95423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lastRenderedPageBreak/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8B26" w14:textId="0C7C7122" w:rsidR="009C16CB" w:rsidRPr="00F95423" w:rsidRDefault="009C16C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40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FC7C" w14:textId="58273536" w:rsidR="009C16CB" w:rsidRPr="00F95423" w:rsidRDefault="009C16C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KARTOTEČNI PREDALNIK –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4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PREDAL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I</w:t>
            </w:r>
            <w:r w:rsidR="007558C2">
              <w:rPr>
                <w:rFonts w:ascii="Calibri" w:hAnsi="Calibri" w:cs="Calibri"/>
                <w:color w:val="000000"/>
                <w:lang w:eastAsia="sl-SI"/>
              </w:rPr>
              <w:t xml:space="preserve"> </w:t>
            </w:r>
            <w:r w:rsidR="007558C2">
              <w:rPr>
                <w:rFonts w:ascii="Calibri" w:hAnsi="Calibri" w:cs="Calibri"/>
                <w:color w:val="000000"/>
                <w:lang w:eastAsia="sl-SI"/>
              </w:rPr>
              <w:t>– V BELI BARVI</w:t>
            </w:r>
          </w:p>
        </w:tc>
      </w:tr>
      <w:tr w:rsidR="009C16CB" w:rsidRPr="00F95423" w14:paraId="48059697" w14:textId="77777777" w:rsidTr="00761D1E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F8C17" w14:textId="79A2B57C" w:rsidR="009C16CB" w:rsidRPr="00F95423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bookmarkStart w:id="0" w:name="_Hlk173221716"/>
            <w:r>
              <w:rPr>
                <w:rFonts w:ascii="Calibri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E227F" w14:textId="3ED7380C" w:rsidR="009C16CB" w:rsidRDefault="009C16C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45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E61AA" w14:textId="7B05A027" w:rsidR="009C16CB" w:rsidRPr="00F95423" w:rsidRDefault="009C16C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KARTOTEČNI PREDALNIK –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4</w:t>
            </w:r>
            <w:r>
              <w:rPr>
                <w:rFonts w:ascii="Calibri" w:hAnsi="Calibri" w:cs="Calibri"/>
                <w:color w:val="000000"/>
                <w:lang w:eastAsia="sl-SI"/>
              </w:rPr>
              <w:t xml:space="preserve"> PREDAL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I – V BELI BARVI</w:t>
            </w:r>
          </w:p>
        </w:tc>
      </w:tr>
      <w:tr w:rsidR="0074687B" w:rsidRPr="00F95423" w14:paraId="21C54722" w14:textId="77777777" w:rsidTr="0074687B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71E52" w14:textId="22940DD3" w:rsidR="0074687B" w:rsidRPr="00F95423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bookmarkStart w:id="1" w:name="_Hlk173221763"/>
            <w:r>
              <w:rPr>
                <w:rFonts w:ascii="Calibri" w:hAnsi="Calibri" w:cs="Calibri"/>
                <w:color w:val="000000"/>
                <w:lang w:eastAsia="sl-SI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32D5E" w14:textId="54A06372" w:rsidR="0074687B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</w:t>
            </w:r>
            <w:r>
              <w:rPr>
                <w:rFonts w:ascii="Calibri" w:hAnsi="Calibri" w:cs="Calibri"/>
                <w:color w:val="000000"/>
                <w:lang w:eastAsia="sl-SI"/>
              </w:rPr>
              <w:t>63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05979" w14:textId="7909FCF0" w:rsidR="0074687B" w:rsidRPr="00F95423" w:rsidRDefault="003B7B50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KARTOTEČNI PREDALNIK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 xml:space="preserve">– 4 PREDALI – V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 xml:space="preserve">RJAVI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BARVI</w:t>
            </w:r>
          </w:p>
        </w:tc>
      </w:tr>
      <w:tr w:rsidR="0074687B" w:rsidRPr="00F95423" w14:paraId="15861C56" w14:textId="77777777" w:rsidTr="0074687B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4881F" w14:textId="1A43AF4E" w:rsidR="0074687B" w:rsidRPr="00F95423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bookmarkStart w:id="2" w:name="_Hlk173221799"/>
            <w:r>
              <w:rPr>
                <w:rFonts w:ascii="Calibri" w:hAnsi="Calibri" w:cs="Calibri"/>
                <w:color w:val="000000"/>
                <w:lang w:eastAsia="sl-SI"/>
              </w:rPr>
              <w:t>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6CE72" w14:textId="3CF41A00" w:rsidR="0074687B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146</w:t>
            </w:r>
            <w:r>
              <w:rPr>
                <w:rFonts w:ascii="Calibri" w:hAnsi="Calibri" w:cs="Calibri"/>
                <w:color w:val="000000"/>
                <w:lang w:eastAsia="sl-SI"/>
              </w:rPr>
              <w:t>4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EAECA9" w14:textId="67564AE8" w:rsidR="0074687B" w:rsidRPr="00F95423" w:rsidRDefault="003B7B50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KARTOTEČNI PREDALNIK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– 4 PREDALI – V RJAVI BARVI</w:t>
            </w:r>
          </w:p>
        </w:tc>
      </w:tr>
      <w:tr w:rsidR="0074687B" w:rsidRPr="00F95423" w14:paraId="5084F158" w14:textId="77777777" w:rsidTr="0074687B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40504" w14:textId="157E07DB" w:rsidR="0074687B" w:rsidRPr="00F95423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bookmarkStart w:id="3" w:name="_Hlk173221834"/>
            <w:r>
              <w:rPr>
                <w:rFonts w:ascii="Calibri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13A66" w14:textId="5F4EC822" w:rsidR="0074687B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146</w:t>
            </w:r>
            <w:r>
              <w:rPr>
                <w:rFonts w:ascii="Calibri" w:hAnsi="Calibri" w:cs="Calibri"/>
                <w:color w:val="000000"/>
                <w:lang w:eastAsia="sl-SI"/>
              </w:rPr>
              <w:t>7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A53FD" w14:textId="38DE7275" w:rsidR="0074687B" w:rsidRPr="00F95423" w:rsidRDefault="003B7B50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KARTOTEČNI PREDALNIK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– 4 PREDALI – V RJAVI BARVI</w:t>
            </w:r>
          </w:p>
        </w:tc>
      </w:tr>
      <w:tr w:rsidR="0074687B" w:rsidRPr="00F95423" w14:paraId="71F9EB26" w14:textId="77777777" w:rsidTr="0074687B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50F3F" w14:textId="7F6D630C" w:rsidR="0074687B" w:rsidRPr="00F95423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6EE21" w14:textId="5CEB3D70" w:rsidR="0074687B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Inv. št. </w:t>
            </w:r>
            <w:r w:rsidRPr="00F95423">
              <w:rPr>
                <w:rFonts w:ascii="Calibri" w:hAnsi="Calibri" w:cs="Calibri"/>
                <w:color w:val="000000"/>
                <w:lang w:eastAsia="sl-SI"/>
              </w:rPr>
              <w:t>000</w:t>
            </w:r>
            <w:r>
              <w:rPr>
                <w:rFonts w:ascii="Calibri" w:hAnsi="Calibri" w:cs="Calibri"/>
                <w:color w:val="000000"/>
                <w:lang w:eastAsia="sl-SI"/>
              </w:rPr>
              <w:t>146</w:t>
            </w:r>
            <w:r>
              <w:rPr>
                <w:rFonts w:ascii="Calibri" w:hAnsi="Calibri" w:cs="Calibri"/>
                <w:color w:val="000000"/>
                <w:lang w:eastAsia="sl-SI"/>
              </w:rPr>
              <w:t>8</w:t>
            </w: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A46C6" w14:textId="3833C97F" w:rsidR="0074687B" w:rsidRPr="00F95423" w:rsidRDefault="003B7B50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rFonts w:ascii="Calibri" w:hAnsi="Calibri" w:cs="Calibri"/>
                <w:color w:val="000000"/>
                <w:lang w:eastAsia="sl-SI"/>
              </w:rPr>
              <w:t xml:space="preserve">KARTOTEČNI PREDALNIK </w:t>
            </w:r>
            <w:r w:rsidR="0074687B">
              <w:rPr>
                <w:rFonts w:ascii="Calibri" w:hAnsi="Calibri" w:cs="Calibri"/>
                <w:color w:val="000000"/>
                <w:lang w:eastAsia="sl-SI"/>
              </w:rPr>
              <w:t>– 4 PREDALI – V RJAVI BARVI</w:t>
            </w:r>
          </w:p>
        </w:tc>
      </w:tr>
      <w:tr w:rsidR="0074687B" w:rsidRPr="00F95423" w14:paraId="619756E2" w14:textId="77777777" w:rsidTr="0074687B">
        <w:trPr>
          <w:trHeight w:val="34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58B23" w14:textId="77777777" w:rsidR="0074687B" w:rsidRDefault="0074687B" w:rsidP="00761D1E">
            <w:pPr>
              <w:jc w:val="right"/>
              <w:rPr>
                <w:rFonts w:ascii="Calibri" w:hAnsi="Calibri" w:cs="Calibri"/>
                <w:color w:val="000000"/>
                <w:lang w:eastAsia="sl-SI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79AA0" w14:textId="77777777" w:rsidR="0074687B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  <w:tc>
          <w:tcPr>
            <w:tcW w:w="6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3CEF4" w14:textId="77777777" w:rsidR="0074687B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</w:p>
        </w:tc>
      </w:tr>
      <w:bookmarkEnd w:id="0"/>
      <w:bookmarkEnd w:id="1"/>
      <w:bookmarkEnd w:id="2"/>
      <w:bookmarkEnd w:id="3"/>
      <w:tr w:rsidR="0074687B" w:rsidRPr="00F95423" w14:paraId="57D13126" w14:textId="77777777" w:rsidTr="00761D1E">
        <w:trPr>
          <w:trHeight w:val="34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DD75F" w14:textId="1B24004A" w:rsidR="009C16CB" w:rsidRDefault="009C16C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4F2BDAC4" wp14:editId="4A162DF1">
                  <wp:extent cx="2529474" cy="5250969"/>
                  <wp:effectExtent l="0" t="0" r="4445" b="698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214" cy="527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C3745" w14:textId="14020A5F" w:rsidR="009C16CB" w:rsidRPr="00F95423" w:rsidRDefault="0074687B" w:rsidP="00761D1E">
            <w:pPr>
              <w:rPr>
                <w:rFonts w:ascii="Calibri" w:hAnsi="Calibri" w:cs="Calibri"/>
                <w:color w:val="000000"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2D548D1E" wp14:editId="3FF98DED">
                  <wp:extent cx="2372711" cy="5202285"/>
                  <wp:effectExtent l="0" t="0" r="889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68" cy="527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0ADE0" w14:textId="77777777" w:rsidR="000863E4" w:rsidRDefault="000863E4" w:rsidP="000863E4"/>
    <w:sectPr w:rsidR="000863E4" w:rsidSect="00F91A51">
      <w:headerReference w:type="default" r:id="rId12"/>
      <w:footerReference w:type="even" r:id="rId13"/>
      <w:footerReference w:type="default" r:id="rId14"/>
      <w:headerReference w:type="first" r:id="rId15"/>
      <w:type w:val="continuous"/>
      <w:pgSz w:w="11900" w:h="16840" w:code="9"/>
      <w:pgMar w:top="993" w:right="1701" w:bottom="1135" w:left="1701" w:header="28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5DB1E" w14:textId="77777777" w:rsidR="0074687B" w:rsidRDefault="0074687B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</w:p>
  <w:p w14:paraId="7E79EA15" w14:textId="77777777" w:rsidR="0074687B" w:rsidRDefault="0074687B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</w:p>
  <w:p w14:paraId="3B4DA4C4" w14:textId="77777777" w:rsidR="0074687B" w:rsidRDefault="0074687B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</w:p>
  <w:p w14:paraId="784FF9EB" w14:textId="77777777" w:rsidR="0074687B" w:rsidRDefault="0074687B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</w:p>
  <w:p w14:paraId="6DE8E448" w14:textId="77777777" w:rsidR="0074687B" w:rsidRDefault="0074687B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</w:p>
  <w:p w14:paraId="1D89B1D9" w14:textId="2F33B664" w:rsidR="00F91A51" w:rsidRDefault="00F91A51" w:rsidP="00F91A51">
    <w:pPr>
      <w:tabs>
        <w:tab w:val="left" w:pos="3402"/>
      </w:tabs>
      <w:spacing w:line="276" w:lineRule="auto"/>
      <w:rPr>
        <w:rFonts w:cs="Arial"/>
        <w:b/>
        <w:bCs/>
        <w:sz w:val="20"/>
      </w:rPr>
    </w:pPr>
    <w:r w:rsidRPr="001E4868">
      <w:rPr>
        <w:rFonts w:cs="Arial"/>
        <w:b/>
        <w:bCs/>
        <w:sz w:val="20"/>
      </w:rPr>
      <w:t xml:space="preserve">Priloga </w:t>
    </w:r>
    <w:r>
      <w:rPr>
        <w:rFonts w:cs="Arial"/>
        <w:b/>
        <w:bCs/>
        <w:sz w:val="20"/>
      </w:rPr>
      <w:t>1</w:t>
    </w:r>
    <w:r w:rsidRPr="001E4868">
      <w:rPr>
        <w:rFonts w:cs="Arial"/>
        <w:b/>
        <w:bCs/>
        <w:sz w:val="20"/>
      </w:rPr>
      <w:t>: Fotografije predmet</w:t>
    </w:r>
    <w:r>
      <w:rPr>
        <w:rFonts w:cs="Arial"/>
        <w:b/>
        <w:bCs/>
        <w:sz w:val="20"/>
      </w:rPr>
      <w:t>ov</w:t>
    </w:r>
    <w:r w:rsidRPr="001E4868">
      <w:rPr>
        <w:rFonts w:cs="Arial"/>
        <w:b/>
        <w:bCs/>
        <w:sz w:val="20"/>
      </w:rPr>
      <w:t xml:space="preserve"> prodaje:</w:t>
    </w:r>
  </w:p>
  <w:p w14:paraId="39BE6755" w14:textId="781694DB" w:rsidR="00793489" w:rsidRPr="00881C9C" w:rsidRDefault="00793489" w:rsidP="00881C9C">
    <w:pPr>
      <w:pStyle w:val="Glava"/>
      <w:tabs>
        <w:tab w:val="clear" w:pos="4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250DAD"/>
    <w:multiLevelType w:val="hybridMultilevel"/>
    <w:tmpl w:val="3BAEE0F2"/>
    <w:lvl w:ilvl="0" w:tplc="B13024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929506">
    <w:abstractNumId w:val="21"/>
  </w:num>
  <w:num w:numId="2" w16cid:durableId="1527870307">
    <w:abstractNumId w:val="8"/>
  </w:num>
  <w:num w:numId="3" w16cid:durableId="552037939">
    <w:abstractNumId w:val="11"/>
  </w:num>
  <w:num w:numId="4" w16cid:durableId="214858104">
    <w:abstractNumId w:val="3"/>
  </w:num>
  <w:num w:numId="5" w16cid:durableId="1634293613">
    <w:abstractNumId w:val="5"/>
  </w:num>
  <w:num w:numId="6" w16cid:durableId="1800806313">
    <w:abstractNumId w:val="19"/>
  </w:num>
  <w:num w:numId="7" w16cid:durableId="775176971">
    <w:abstractNumId w:val="14"/>
  </w:num>
  <w:num w:numId="8" w16cid:durableId="479612808">
    <w:abstractNumId w:val="20"/>
  </w:num>
  <w:num w:numId="9" w16cid:durableId="768768815">
    <w:abstractNumId w:val="7"/>
  </w:num>
  <w:num w:numId="10" w16cid:durableId="1084566357">
    <w:abstractNumId w:val="0"/>
  </w:num>
  <w:num w:numId="11" w16cid:durableId="37441683">
    <w:abstractNumId w:val="10"/>
  </w:num>
  <w:num w:numId="12" w16cid:durableId="1740444893">
    <w:abstractNumId w:val="1"/>
  </w:num>
  <w:num w:numId="13" w16cid:durableId="219824421">
    <w:abstractNumId w:val="18"/>
  </w:num>
  <w:num w:numId="14" w16cid:durableId="779568432">
    <w:abstractNumId w:val="16"/>
  </w:num>
  <w:num w:numId="15" w16cid:durableId="967928964">
    <w:abstractNumId w:val="6"/>
  </w:num>
  <w:num w:numId="16" w16cid:durableId="533930610">
    <w:abstractNumId w:val="17"/>
  </w:num>
  <w:num w:numId="17" w16cid:durableId="980815525">
    <w:abstractNumId w:val="22"/>
  </w:num>
  <w:num w:numId="18" w16cid:durableId="528106256">
    <w:abstractNumId w:val="24"/>
  </w:num>
  <w:num w:numId="19" w16cid:durableId="128671181">
    <w:abstractNumId w:val="15"/>
  </w:num>
  <w:num w:numId="20" w16cid:durableId="1612586339">
    <w:abstractNumId w:val="23"/>
  </w:num>
  <w:num w:numId="21" w16cid:durableId="2102069806">
    <w:abstractNumId w:val="2"/>
  </w:num>
  <w:num w:numId="22" w16cid:durableId="397901022">
    <w:abstractNumId w:val="13"/>
  </w:num>
  <w:num w:numId="23" w16cid:durableId="8199979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6390105">
    <w:abstractNumId w:val="25"/>
  </w:num>
  <w:num w:numId="25" w16cid:durableId="182860909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1394158691">
    <w:abstractNumId w:val="4"/>
  </w:num>
  <w:num w:numId="27" w16cid:durableId="2066828755">
    <w:abstractNumId w:val="4"/>
    <w:lvlOverride w:ilvl="0">
      <w:startOverride w:val="1"/>
    </w:lvlOverride>
  </w:num>
  <w:num w:numId="28" w16cid:durableId="1573585283">
    <w:abstractNumId w:val="4"/>
    <w:lvlOverride w:ilvl="0">
      <w:startOverride w:val="1"/>
    </w:lvlOverride>
  </w:num>
  <w:num w:numId="29" w16cid:durableId="159540054">
    <w:abstractNumId w:val="4"/>
  </w:num>
  <w:num w:numId="30" w16cid:durableId="18830077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6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63E4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03FD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72A6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1E49"/>
    <w:rsid w:val="001D719E"/>
    <w:rsid w:val="001E0072"/>
    <w:rsid w:val="001E4868"/>
    <w:rsid w:val="001E6720"/>
    <w:rsid w:val="001E7A0B"/>
    <w:rsid w:val="001F5946"/>
    <w:rsid w:val="001F77F6"/>
    <w:rsid w:val="00201517"/>
    <w:rsid w:val="00202A77"/>
    <w:rsid w:val="0020359F"/>
    <w:rsid w:val="00204D6E"/>
    <w:rsid w:val="002078D6"/>
    <w:rsid w:val="002106A0"/>
    <w:rsid w:val="002115A9"/>
    <w:rsid w:val="00213BD6"/>
    <w:rsid w:val="00214573"/>
    <w:rsid w:val="00222757"/>
    <w:rsid w:val="002263E9"/>
    <w:rsid w:val="00227465"/>
    <w:rsid w:val="002307E6"/>
    <w:rsid w:val="00232953"/>
    <w:rsid w:val="00232B7E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2FA5"/>
    <w:rsid w:val="00263203"/>
    <w:rsid w:val="00266117"/>
    <w:rsid w:val="00266A68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A366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24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B7B50"/>
    <w:rsid w:val="003C1BE3"/>
    <w:rsid w:val="003C25CA"/>
    <w:rsid w:val="003C634D"/>
    <w:rsid w:val="003D2A70"/>
    <w:rsid w:val="003D6428"/>
    <w:rsid w:val="003D7C16"/>
    <w:rsid w:val="003D7CBB"/>
    <w:rsid w:val="003E1C74"/>
    <w:rsid w:val="003E1E8F"/>
    <w:rsid w:val="003E3241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E7FC5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37"/>
    <w:rsid w:val="0055162B"/>
    <w:rsid w:val="00551D4F"/>
    <w:rsid w:val="00552C88"/>
    <w:rsid w:val="0055530C"/>
    <w:rsid w:val="005556F7"/>
    <w:rsid w:val="00556CFF"/>
    <w:rsid w:val="005577CC"/>
    <w:rsid w:val="005614A7"/>
    <w:rsid w:val="00561740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5F7731"/>
    <w:rsid w:val="006013D4"/>
    <w:rsid w:val="00601FFC"/>
    <w:rsid w:val="0060358C"/>
    <w:rsid w:val="00603846"/>
    <w:rsid w:val="00603ED6"/>
    <w:rsid w:val="00604A6D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3AE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687B"/>
    <w:rsid w:val="00747FA2"/>
    <w:rsid w:val="007535A5"/>
    <w:rsid w:val="00754A54"/>
    <w:rsid w:val="007558C2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55F4"/>
    <w:rsid w:val="00806303"/>
    <w:rsid w:val="0080631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1C9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2B5F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2FE6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16CB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95524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14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2E5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46420"/>
    <w:rsid w:val="00B51F4B"/>
    <w:rsid w:val="00B523AB"/>
    <w:rsid w:val="00B52765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633D7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5569"/>
    <w:rsid w:val="00CD559E"/>
    <w:rsid w:val="00CD569E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75E"/>
    <w:rsid w:val="00D64859"/>
    <w:rsid w:val="00D64BF2"/>
    <w:rsid w:val="00D66273"/>
    <w:rsid w:val="00D708FE"/>
    <w:rsid w:val="00D73D0B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1A7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8E8"/>
    <w:rsid w:val="00EA0F8C"/>
    <w:rsid w:val="00EA17E3"/>
    <w:rsid w:val="00EA4B90"/>
    <w:rsid w:val="00EA4D82"/>
    <w:rsid w:val="00EA5D0F"/>
    <w:rsid w:val="00EB195E"/>
    <w:rsid w:val="00EB793D"/>
    <w:rsid w:val="00EC3522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0427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1A51"/>
    <w:rsid w:val="00F943EF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C16CB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41</TotalTime>
  <Pages>2</Pages>
  <Words>88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Prodaja pisarniške opreme na naslovu Trg Leona Štuklja 12, Maribor</vt:lpstr>
    </vt:vector>
  </TitlesOfParts>
  <Company>Indea d.o.o.</Company>
  <LinksUpToDate>false</LinksUpToDate>
  <CharactersWithSpaces>584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pisarniške opreme na naslovu Trg Leona Štuklja 12, Maribor</dc:title>
  <dc:subject/>
  <dc:creator>Marija Petek</dc:creator>
  <cp:keywords>4782-12/2023</cp:keywords>
  <dc:description/>
  <cp:lastModifiedBy>Stanislava Starič</cp:lastModifiedBy>
  <cp:revision>4</cp:revision>
  <cp:lastPrinted>2022-09-01T10:42:00Z</cp:lastPrinted>
  <dcterms:created xsi:type="dcterms:W3CDTF">2024-07-30T06:25:00Z</dcterms:created>
  <dcterms:modified xsi:type="dcterms:W3CDTF">2024-07-30T07:19:00Z</dcterms:modified>
</cp:coreProperties>
</file>